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556D0D49"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w:t>
      </w:r>
      <w:r w:rsidR="004875EB">
        <w:t>8</w:t>
      </w:r>
      <w:r w:rsidR="00F2380C">
        <w:rPr>
          <w:lang w:val="en-US"/>
        </w:rPr>
        <w:t xml:space="preserve"> </w:t>
      </w:r>
      <w:r w:rsidR="00D5795F">
        <w:t>/ Issue</w:t>
      </w:r>
      <w:r w:rsidR="00391B8D">
        <w:rPr>
          <w:lang w:val="en-US"/>
        </w:rPr>
        <w:t xml:space="preserve"> </w:t>
      </w:r>
      <w:r w:rsidR="00465ADC">
        <w:rPr>
          <w:lang w:val="en-US"/>
        </w:rPr>
        <w:t>1</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CE459F">
        <w:rPr>
          <w:lang w:val="en-US"/>
        </w:rPr>
        <w:t>January</w:t>
      </w:r>
      <w:r w:rsidR="008A6F72">
        <w:rPr>
          <w:lang w:val="en-US"/>
        </w:rPr>
        <w:t xml:space="preserve"> 202</w:t>
      </w:r>
      <w:r w:rsidR="00CE459F">
        <w:rPr>
          <w:lang w:val="en-US"/>
        </w:rPr>
        <w:t>6</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51B8595C" w14:textId="3DBE6498" w:rsidR="008274C5" w:rsidRDefault="00CE459F"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As we start a New </w:t>
      </w:r>
      <w:r w:rsidR="0031059E">
        <w:rPr>
          <w:rFonts w:asciiTheme="minorHAnsi" w:hAnsiTheme="minorHAnsi" w:cstheme="minorHAnsi"/>
          <w:color w:val="000000"/>
          <w:sz w:val="22"/>
          <w:szCs w:val="22"/>
        </w:rPr>
        <w:t>Year,</w:t>
      </w:r>
      <w:r>
        <w:rPr>
          <w:rFonts w:asciiTheme="minorHAnsi" w:hAnsiTheme="minorHAnsi" w:cstheme="minorHAnsi"/>
          <w:color w:val="000000"/>
          <w:sz w:val="22"/>
          <w:szCs w:val="22"/>
        </w:rPr>
        <w:t xml:space="preserve"> we are reminded that it can be time for renewal. </w:t>
      </w:r>
      <w:r w:rsidR="003A1B91">
        <w:rPr>
          <w:rFonts w:asciiTheme="minorHAnsi" w:hAnsiTheme="minorHAnsi" w:cstheme="minorHAnsi"/>
          <w:color w:val="000000"/>
          <w:sz w:val="22"/>
          <w:szCs w:val="22"/>
        </w:rPr>
        <w:t>A</w:t>
      </w:r>
      <w:r>
        <w:rPr>
          <w:rFonts w:asciiTheme="minorHAnsi" w:hAnsiTheme="minorHAnsi" w:cstheme="minorHAnsi"/>
          <w:color w:val="000000"/>
          <w:sz w:val="22"/>
          <w:szCs w:val="22"/>
        </w:rPr>
        <w:t xml:space="preserve"> time to reflect on all of the success in the previous year and a chance to plan for what is to come in the year ah</w:t>
      </w:r>
      <w:r w:rsidR="008274C5">
        <w:rPr>
          <w:rFonts w:asciiTheme="minorHAnsi" w:hAnsiTheme="minorHAnsi" w:cstheme="minorHAnsi"/>
          <w:color w:val="000000"/>
          <w:sz w:val="22"/>
          <w:szCs w:val="22"/>
        </w:rPr>
        <w:t xml:space="preserve">ead. </w:t>
      </w:r>
    </w:p>
    <w:p w14:paraId="38D3F4FA" w14:textId="77777777" w:rsidR="008274C5" w:rsidRDefault="008274C5"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This month we have the chance to vote on our council’s family of the year. In the family section you will see a write up on all of the great things that our Brother Knights and their families are able to do each year. It is a joy to be able to see all of the wonderful men and families that are part of our council. </w:t>
      </w:r>
    </w:p>
    <w:p w14:paraId="02844CBC" w14:textId="720BFF56" w:rsidR="00DF605E" w:rsidRDefault="008274C5"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are also called to </w:t>
      </w:r>
      <w:r w:rsidR="00DF605E">
        <w:rPr>
          <w:rFonts w:asciiTheme="minorHAnsi" w:hAnsiTheme="minorHAnsi" w:cstheme="minorHAnsi"/>
          <w:color w:val="000000"/>
          <w:sz w:val="22"/>
          <w:szCs w:val="22"/>
        </w:rPr>
        <w:t xml:space="preserve">hold dear our Respect for Life through praying the Novena for Life which wraps up today. I thank all of the brother Knights who joined in this program. We are also mindful of programs to come in the </w:t>
      </w:r>
      <w:r w:rsidR="0031059E">
        <w:rPr>
          <w:rFonts w:asciiTheme="minorHAnsi" w:hAnsiTheme="minorHAnsi" w:cstheme="minorHAnsi"/>
          <w:color w:val="000000"/>
          <w:sz w:val="22"/>
          <w:szCs w:val="22"/>
        </w:rPr>
        <w:t>months</w:t>
      </w:r>
      <w:r w:rsidR="00DF605E">
        <w:rPr>
          <w:rFonts w:asciiTheme="minorHAnsi" w:hAnsiTheme="minorHAnsi" w:cstheme="minorHAnsi"/>
          <w:color w:val="000000"/>
          <w:sz w:val="22"/>
          <w:szCs w:val="22"/>
        </w:rPr>
        <w:t xml:space="preserve"> ahead. </w:t>
      </w:r>
    </w:p>
    <w:p w14:paraId="454569C1" w14:textId="1EE695FD" w:rsidR="008F5D85" w:rsidRDefault="00DF605E"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Our 5</w:t>
      </w:r>
      <w:r w:rsidRPr="00DF605E">
        <w:rPr>
          <w:rFonts w:asciiTheme="minorHAnsi" w:hAnsiTheme="minorHAnsi" w:cstheme="minorHAnsi"/>
          <w:color w:val="000000"/>
          <w:sz w:val="22"/>
          <w:szCs w:val="22"/>
          <w:vertAlign w:val="superscript"/>
        </w:rPr>
        <w:t>th</w:t>
      </w:r>
      <w:r>
        <w:rPr>
          <w:rFonts w:asciiTheme="minorHAnsi" w:hAnsiTheme="minorHAnsi" w:cstheme="minorHAnsi"/>
          <w:color w:val="000000"/>
          <w:sz w:val="22"/>
          <w:szCs w:val="22"/>
        </w:rPr>
        <w:t xml:space="preserve"> annual charitable Cornhole Tournament </w:t>
      </w:r>
      <w:r w:rsidR="0031059E">
        <w:rPr>
          <w:rFonts w:asciiTheme="minorHAnsi" w:hAnsiTheme="minorHAnsi" w:cstheme="minorHAnsi"/>
          <w:color w:val="000000"/>
          <w:sz w:val="22"/>
          <w:szCs w:val="22"/>
        </w:rPr>
        <w:t>on</w:t>
      </w:r>
      <w:r>
        <w:rPr>
          <w:rFonts w:asciiTheme="minorHAnsi" w:hAnsiTheme="minorHAnsi" w:cstheme="minorHAnsi"/>
          <w:color w:val="000000"/>
          <w:sz w:val="22"/>
          <w:szCs w:val="22"/>
        </w:rPr>
        <w:t xml:space="preserve"> January 31</w:t>
      </w:r>
      <w:r w:rsidRPr="00DF605E">
        <w:rPr>
          <w:rFonts w:asciiTheme="minorHAnsi" w:hAnsiTheme="minorHAnsi" w:cstheme="minorHAnsi"/>
          <w:color w:val="000000"/>
          <w:sz w:val="22"/>
          <w:szCs w:val="22"/>
          <w:vertAlign w:val="superscript"/>
        </w:rPr>
        <w:t>st</w:t>
      </w:r>
      <w:r>
        <w:rPr>
          <w:rFonts w:asciiTheme="minorHAnsi" w:hAnsiTheme="minorHAnsi" w:cstheme="minorHAnsi"/>
          <w:color w:val="000000"/>
          <w:sz w:val="22"/>
          <w:szCs w:val="22"/>
        </w:rPr>
        <w:t xml:space="preserve"> at the Two Rivers Community House. This year our charity is The Harper Group</w:t>
      </w:r>
      <w:r w:rsidR="006440B5">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This wonderful group helps to support families with children going through serious illness. We are </w:t>
      </w:r>
      <w:r w:rsidR="00B04776">
        <w:rPr>
          <w:rFonts w:asciiTheme="minorHAnsi" w:hAnsiTheme="minorHAnsi" w:cstheme="minorHAnsi"/>
          <w:color w:val="000000"/>
          <w:sz w:val="22"/>
          <w:szCs w:val="22"/>
        </w:rPr>
        <w:t xml:space="preserve">looking for a few more teams. Please reach out to Brother Kelly Hilliker if you’d like to play or could help with setting up or taking down the event that day. Otherwise, stop down, participate in the raffles, enjoy the </w:t>
      </w:r>
      <w:r w:rsidR="006440B5">
        <w:rPr>
          <w:rFonts w:asciiTheme="minorHAnsi" w:hAnsiTheme="minorHAnsi" w:cstheme="minorHAnsi"/>
          <w:color w:val="000000"/>
          <w:sz w:val="22"/>
          <w:szCs w:val="22"/>
        </w:rPr>
        <w:t>refreshments,</w:t>
      </w:r>
      <w:r w:rsidR="00B04776">
        <w:rPr>
          <w:rFonts w:asciiTheme="minorHAnsi" w:hAnsiTheme="minorHAnsi" w:cstheme="minorHAnsi"/>
          <w:color w:val="000000"/>
          <w:sz w:val="22"/>
          <w:szCs w:val="22"/>
        </w:rPr>
        <w:t xml:space="preserve"> and help to make this a great fundraiser for this </w:t>
      </w:r>
      <w:r w:rsidR="00702651">
        <w:rPr>
          <w:rFonts w:asciiTheme="minorHAnsi" w:hAnsiTheme="minorHAnsi" w:cstheme="minorHAnsi"/>
          <w:color w:val="000000"/>
          <w:sz w:val="22"/>
          <w:szCs w:val="22"/>
        </w:rPr>
        <w:t xml:space="preserve">very worthwhile organization. </w:t>
      </w:r>
    </w:p>
    <w:p w14:paraId="7226F909" w14:textId="5ADEE5DE" w:rsidR="00443E77" w:rsidRDefault="00443E77"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Dues notices, raffle tickets and Fraternal service surveys were all mailed to all members. Please return all of these items as soon as possible to allow us to collect all of the fraternal service our council does to report at the end of January. The Blessings of the Christmas season to you all!</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lastRenderedPageBreak/>
        <w:t>Faith</w:t>
      </w:r>
    </w:p>
    <w:p w14:paraId="76963DB9" w14:textId="7CCAD525" w:rsidR="00125E2A"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28D84516" w14:textId="77777777" w:rsidR="008C0DC5" w:rsidRDefault="008C0DC5" w:rsidP="00D65F92">
      <w:r>
        <w:t xml:space="preserve">Thank you to our Brother Knights who have helped support our Prayer Card distribution with the Feast of the Holy Family. </w:t>
      </w:r>
    </w:p>
    <w:p w14:paraId="0212C3BD" w14:textId="273E11EE" w:rsidR="00AA66D7" w:rsidRDefault="008C0DC5" w:rsidP="00AA66D7">
      <w:r>
        <w:t xml:space="preserve">Thank you to those Knights that are part of the </w:t>
      </w:r>
      <w:r w:rsidR="00A71AB6">
        <w:t>5</w:t>
      </w:r>
      <w:r w:rsidR="00A71AB6" w:rsidRPr="00A71AB6">
        <w:rPr>
          <w:vertAlign w:val="superscript"/>
        </w:rPr>
        <w:t>th</w:t>
      </w:r>
      <w:r w:rsidR="00A71AB6">
        <w:t xml:space="preserve"> Sunday rosary. We are planning for the year ahead. So please keep an eye out</w:t>
      </w:r>
      <w:r w:rsidR="00CB6C6D">
        <w:t xml:space="preserve"> for the </w:t>
      </w:r>
      <w:r w:rsidR="00AA66D7">
        <w:t>4 opportunities in 2026 to join together and celebrate the power of prayer. Keep on eye out for the schedule for 2026.</w:t>
      </w:r>
    </w:p>
    <w:p w14:paraId="5F8547F1" w14:textId="42DAA0EA" w:rsidR="00CB6045" w:rsidRDefault="008A7C8C" w:rsidP="00AA66D7">
      <w:r>
        <w:t xml:space="preserve">Thanks for those Knights that helped with </w:t>
      </w:r>
      <w:r w:rsidR="00CB6045">
        <w:t>taking the nativity set down Saturday January 10</w:t>
      </w:r>
      <w:r w:rsidR="00CB6045" w:rsidRPr="00CB6045">
        <w:rPr>
          <w:vertAlign w:val="superscript"/>
        </w:rPr>
        <w:t>th</w:t>
      </w:r>
      <w:r w:rsidR="00CB6045">
        <w:t xml:space="preserve">. </w:t>
      </w:r>
      <w:r>
        <w:t>A lot of hands made light work of this task on a colder day in TR.</w:t>
      </w:r>
      <w:r w:rsidR="00CB6045">
        <w:t xml:space="preserve"> </w:t>
      </w:r>
    </w:p>
    <w:p w14:paraId="7E2E713B" w14:textId="77777777" w:rsidR="003558C4" w:rsidRDefault="003558C4" w:rsidP="00AA66D7"/>
    <w:p w14:paraId="1D680BF0" w14:textId="7B036E37" w:rsidR="00D51840" w:rsidRPr="008D1C4A" w:rsidRDefault="008D1C4A" w:rsidP="00D51840">
      <w:pPr>
        <w:pStyle w:val="Heading1"/>
        <w:rPr>
          <w:lang w:val="en-US"/>
        </w:rPr>
      </w:pPr>
      <w:r>
        <w:rPr>
          <w:lang w:val="en-US"/>
        </w:rPr>
        <w:t>Family</w:t>
      </w:r>
    </w:p>
    <w:p w14:paraId="4A467EAD" w14:textId="77777777" w:rsidR="00242B32" w:rsidRDefault="002D5E1D" w:rsidP="00BF5B29">
      <w:pPr>
        <w:rPr>
          <w:u w:val="single"/>
        </w:rPr>
      </w:pPr>
      <w:r>
        <w:t>Congratulations the winners of our council’s K</w:t>
      </w:r>
      <w:r w:rsidR="00D52845">
        <w:t>n</w:t>
      </w:r>
      <w:r>
        <w:t xml:space="preserve">ight of the Month and Family of the Month selections from this </w:t>
      </w:r>
      <w:r w:rsidR="005A6D84">
        <w:t>month’s</w:t>
      </w:r>
      <w:r w:rsidR="00736112">
        <w:t xml:space="preserve"> </w:t>
      </w:r>
      <w:r w:rsidR="00BC50F0">
        <w:t>meeting.</w:t>
      </w:r>
    </w:p>
    <w:p w14:paraId="1FFCD232" w14:textId="67D85F71" w:rsidR="0029313E" w:rsidRDefault="003216FF" w:rsidP="00BF5B29">
      <w:r>
        <w:t>January</w:t>
      </w:r>
      <w:r w:rsidR="00242B32" w:rsidRPr="00242B32">
        <w:t xml:space="preserve"> </w:t>
      </w:r>
      <w:r w:rsidR="0029313E">
        <w:t>Knight of the Month:</w:t>
      </w:r>
      <w:r w:rsidR="000B507C">
        <w:t xml:space="preserve"> </w:t>
      </w:r>
      <w:r w:rsidR="00F9392E">
        <w:t xml:space="preserve"> </w:t>
      </w:r>
      <w:r w:rsidR="00A81B24">
        <w:t>J</w:t>
      </w:r>
      <w:r>
        <w:t>eff Thompson for his work with TREP and membership</w:t>
      </w:r>
      <w:r w:rsidR="00A81B24">
        <w:t xml:space="preserve"> </w:t>
      </w:r>
      <w:r w:rsidR="00B4384B">
        <w:t xml:space="preserve"> </w:t>
      </w:r>
    </w:p>
    <w:p w14:paraId="78D6DEFD" w14:textId="2A9F5F8F" w:rsidR="00F6099F" w:rsidRPr="007255F8" w:rsidRDefault="00A81B24" w:rsidP="007730CB">
      <w:r>
        <w:t xml:space="preserve">December </w:t>
      </w:r>
      <w:r w:rsidR="0029313E">
        <w:t>Family of the M</w:t>
      </w:r>
      <w:r w:rsidR="00B66B83">
        <w:t xml:space="preserve">onth: </w:t>
      </w:r>
      <w:r w:rsidR="003216FF">
        <w:t xml:space="preserve">Kelly and Dawn Hilliker for their work with the raffle and </w:t>
      </w:r>
      <w:r w:rsidR="00977FBB">
        <w:t>Cornhole Tournament</w:t>
      </w:r>
    </w:p>
    <w:p w14:paraId="1DF580C2" w14:textId="77777777" w:rsidR="00394CD5" w:rsidRDefault="00977FBB" w:rsidP="007730CB">
      <w:r>
        <w:t xml:space="preserve">Please keep all our Knights </w:t>
      </w:r>
      <w:r w:rsidR="00394CD5">
        <w:t xml:space="preserve">in your prayers. Please pray for Brother Jeff Thompson who was injured volunteering for TREP. We pray for his healing. </w:t>
      </w:r>
    </w:p>
    <w:p w14:paraId="30C2DC0A" w14:textId="7FED3AD5" w:rsidR="00CB6045" w:rsidRDefault="00CB6045" w:rsidP="007730CB">
      <w:pPr>
        <w:rPr>
          <w:noProof/>
        </w:rPr>
      </w:pPr>
      <w:r>
        <w:rPr>
          <w:noProof/>
        </w:rPr>
        <w:t xml:space="preserve">Please </w:t>
      </w:r>
      <w:r w:rsidR="00816275">
        <w:rPr>
          <w:noProof/>
        </w:rPr>
        <w:t xml:space="preserve">see all of the write ups of our Families of the Month and scroll to the end to see who the council selected as our Family of the Year for 2025. </w:t>
      </w:r>
    </w:p>
    <w:p w14:paraId="28E50F3D" w14:textId="77777777" w:rsidR="00FC5628" w:rsidRPr="00FC5628" w:rsidRDefault="00FC5628" w:rsidP="00FC5628">
      <w:pPr>
        <w:rPr>
          <w:noProof/>
        </w:rPr>
      </w:pPr>
    </w:p>
    <w:p w14:paraId="76866382" w14:textId="77777777" w:rsidR="00FC5628" w:rsidRPr="00FC5628" w:rsidRDefault="00FC5628" w:rsidP="00FC5628">
      <w:pPr>
        <w:rPr>
          <w:noProof/>
        </w:rPr>
      </w:pPr>
      <w:r w:rsidRPr="00FC5628">
        <w:rPr>
          <w:noProof/>
        </w:rPr>
        <w:t xml:space="preserve"> January – Jeffrey M. and Jodi Anderson – A Council Member since June 2023, Jeffrey and Jodi moved to the area in early spring of 2020 to be closer to family and soon began their search for a parish in which to raise their family; it only took one on-line viewing of a virtual mass with Father David Pleier to choose Saint Peter the Fisherman Catholic Parish (SPFCP) in Two Rivers. The Andersons have always been met there with open arms and kindness; SPFCP is such a blessing for their family. </w:t>
      </w:r>
    </w:p>
    <w:p w14:paraId="1CA475F4" w14:textId="77777777" w:rsidR="00FC5628" w:rsidRPr="00FC5628" w:rsidRDefault="00FC5628" w:rsidP="00FC5628">
      <w:pPr>
        <w:rPr>
          <w:noProof/>
        </w:rPr>
      </w:pPr>
      <w:r w:rsidRPr="00FC5628">
        <w:rPr>
          <w:noProof/>
        </w:rPr>
        <w:t xml:space="preserve">Jeffrey and Jodi both work in Service and Healthcare, so they lean on their faith and the grace that they receive to try to help others. Daily mass and the Rosary at SPFCP have significantly enriched their lives and they are so thankful for all the members who make the services and masses available. They look forward to growing in their faith and increasing their involvement in parish activities and religious life. The Anderson family cherishes the community at SPFCP and looks forward to the years to come there. </w:t>
      </w:r>
    </w:p>
    <w:p w14:paraId="6C4DD1B4" w14:textId="77777777" w:rsidR="00FC5628" w:rsidRPr="00FC5628" w:rsidRDefault="00FC5628" w:rsidP="00FC5628">
      <w:pPr>
        <w:rPr>
          <w:noProof/>
        </w:rPr>
      </w:pPr>
      <w:r w:rsidRPr="00FC5628">
        <w:rPr>
          <w:noProof/>
        </w:rPr>
        <w:t xml:space="preserve">"Saints are only sinners who keep trying," said Saint Teresa of Calcutta, also known as Mother Teresa. Jeffrey and Jodi stated that they are humbled by this conciliar recognition and found it hard to say with any confidence that they feel qualified for this award, but they are thankful for the many blessings that God has given them. </w:t>
      </w:r>
    </w:p>
    <w:p w14:paraId="0072CBD9" w14:textId="77777777" w:rsidR="00FC5628" w:rsidRPr="00FC5628" w:rsidRDefault="00FC5628" w:rsidP="00FC5628">
      <w:pPr>
        <w:rPr>
          <w:noProof/>
        </w:rPr>
      </w:pPr>
      <w:r w:rsidRPr="00FC5628">
        <w:rPr>
          <w:noProof/>
        </w:rPr>
        <w:t xml:space="preserve">February – Todd Miller – non-member. </w:t>
      </w:r>
    </w:p>
    <w:p w14:paraId="4F02F536" w14:textId="77777777" w:rsidR="00FC5628" w:rsidRPr="00FC5628" w:rsidRDefault="00FC5628" w:rsidP="00FC5628">
      <w:pPr>
        <w:rPr>
          <w:noProof/>
        </w:rPr>
      </w:pPr>
      <w:r w:rsidRPr="00FC5628">
        <w:rPr>
          <w:noProof/>
        </w:rPr>
        <w:t xml:space="preserve">March – Deacon Thomas and Nancy Tomaszewski – Deacon Tom was ordained in May of 2017 by Bishop Ricken; he is a past Grand Knight, a Third-Degree member for 39 years, and ran the Knowledge Contests for years. He was the Director of Religious Education (DRE) at Saint Peter the Fisherman Catholic Parish (SPFCP), where he now focuses on Adult Education, having led popular studies regarding the Mass, Eucharist, the Bible, the Book of Revelation and a Catholic perspective on the popular series, “The Chosen.” While DRE, he established a Family Fun Day, a low-cost celebration for families, and worked to integrate parents into the religious education program for K-11 students. Currently, Deacon Tom is leading a book study aimed at helping parents who are trying to bring their children back to the faith. In addition to his diaconal duties of baptisms, funerals, preaching and service, Deacon Tom is the SPFCP Point of Contact for people in need, who approach the Church </w:t>
      </w:r>
      <w:r w:rsidRPr="00FC5628">
        <w:rPr>
          <w:noProof/>
        </w:rPr>
        <w:lastRenderedPageBreak/>
        <w:t xml:space="preserve">seeking help with food scarcity, housing, jobs and other issues; he works to plug them into long term help in cooperation with the Salvation Army, along with offering some emergency assistance which he funds through donations he seeks. Deacon Tom offers Spiritual Companioning to Parishioners and those in need; he has been involved in the development of a Hunger Task Force seeking to feed hungry students and their families in the Two Rivers Area, and is also working to help establish an AODA Community Response Team specifically focused on combating Vaping and other drug use among students. </w:t>
      </w:r>
    </w:p>
    <w:p w14:paraId="3F85E6FE" w14:textId="77777777" w:rsidR="00FC5628" w:rsidRPr="00FC5628" w:rsidRDefault="00FC5628" w:rsidP="00FC5628">
      <w:pPr>
        <w:rPr>
          <w:noProof/>
        </w:rPr>
      </w:pPr>
      <w:r w:rsidRPr="00FC5628">
        <w:rPr>
          <w:noProof/>
        </w:rPr>
        <w:t xml:space="preserve">Deacon Tom and his wife Nancy were married August 19, 1978; they have three daughters who are happily married to wonderful young men. Kathryn teaches in Luxemburg/Casco and has two children. Jessica has two children and is an Occupational Therapist in the Minneapolis/Saint Paul area, living in Osceola, WI. Samantha is a Child Life Specialist at Lurie Hospital in Chicago and has one child. Nancy and Tom make it a point to see their respective families and 5 grandchildren no more than 6 weeks between visits. Tom has baptized each of his grandchildren; he will baptize the most recent two this May. Nancy has been frying fish on Friday nights in support of the Columbian Home for 39 years; she starting by working with and then taking over for her mother. Nancy has taught at Roncalli Catholic High School for 40 years, while Tom currently substitutes there in the Theology Department. </w:t>
      </w:r>
    </w:p>
    <w:p w14:paraId="0EFB836E" w14:textId="77777777" w:rsidR="00FC5628" w:rsidRPr="00FC5628" w:rsidRDefault="00FC5628" w:rsidP="00FC5628">
      <w:pPr>
        <w:rPr>
          <w:noProof/>
        </w:rPr>
      </w:pPr>
      <w:r w:rsidRPr="00FC5628">
        <w:rPr>
          <w:noProof/>
        </w:rPr>
        <w:t xml:space="preserve">Tom began his professional life as a journalist at WLUK TV Green Bay, WITI TV Milwaukee and WHA TV Madison, along with KTCA TV in Minneapolis/Saint Paul. Tom was the Manitowoc County Treasurer for two terms and an AODA Community Education Specialist; having spent years in the Marketing and Advertising fields, Tom eventually met a client who asked him to help develop an Indoor Football League that grew to span 21 sites in 17 states and eventually was absorbed into the Arena Football League. </w:t>
      </w:r>
    </w:p>
    <w:p w14:paraId="7B1EBA21" w14:textId="165655E2" w:rsidR="00FC5628" w:rsidRPr="00FC5628" w:rsidRDefault="00FC5628" w:rsidP="00FC5628">
      <w:pPr>
        <w:rPr>
          <w:noProof/>
        </w:rPr>
      </w:pPr>
      <w:r w:rsidRPr="00FC5628">
        <w:rPr>
          <w:noProof/>
        </w:rPr>
        <w:t>Tom's greatest joy however, after the blessing of his family, has been the opportunity to minister to God's children as a permanent Deacon</w:t>
      </w:r>
      <w:r w:rsidRPr="00FC5628">
        <w:rPr>
          <w:b/>
          <w:bCs/>
          <w:noProof/>
        </w:rPr>
        <w:t xml:space="preserve"> </w:t>
      </w:r>
    </w:p>
    <w:p w14:paraId="64D78AC8" w14:textId="77777777" w:rsidR="00FC5628" w:rsidRPr="00FC5628" w:rsidRDefault="00FC5628" w:rsidP="00FC5628">
      <w:pPr>
        <w:rPr>
          <w:noProof/>
        </w:rPr>
      </w:pPr>
      <w:r w:rsidRPr="00FC5628">
        <w:rPr>
          <w:noProof/>
        </w:rPr>
        <w:t xml:space="preserve">April – Sidney and Susan Kemp – Sid and Sue are active members of Saint Peter the Fisherman Catholic Parish (SPFCP) in Two Rivers, where they are involved in various ministries. Sue is a Lector and serves on the Pastoral Council. Sid and Sue are Eucharistic Ministers. Sid also delivers communion to the local hospital and the homebound in Two Rivers. Sid is an active member of the Men of SPFCP and the Fishers of Men of SPFCP, as well as Council 1957. </w:t>
      </w:r>
    </w:p>
    <w:p w14:paraId="3BF4122B" w14:textId="77777777" w:rsidR="00FC5628" w:rsidRPr="00FC5628" w:rsidRDefault="00FC5628" w:rsidP="00FC5628">
      <w:pPr>
        <w:rPr>
          <w:noProof/>
        </w:rPr>
      </w:pPr>
      <w:r w:rsidRPr="00FC5628">
        <w:rPr>
          <w:noProof/>
        </w:rPr>
        <w:t xml:space="preserve">Sid volunteers at the Two Rivers Senior Center as a member of their Board, as a T.R.U.S.T. car driver and most recently, he was Cool City Santa for the community Christmas Party; he also recently received the President's Volunteer Service Award for 2024 for his volunteer service to the city of Two Rivers. He also visits Memory Care units in north-eastern Wisconsin, bringing a familiar face by portraying Santa at Christmas time and Christmas in July. </w:t>
      </w:r>
    </w:p>
    <w:p w14:paraId="1D69CA99" w14:textId="77777777" w:rsidR="00FC5628" w:rsidRPr="00FC5628" w:rsidRDefault="00FC5628" w:rsidP="00FC5628">
      <w:pPr>
        <w:rPr>
          <w:noProof/>
        </w:rPr>
      </w:pPr>
      <w:r w:rsidRPr="00FC5628">
        <w:rPr>
          <w:noProof/>
        </w:rPr>
        <w:t xml:space="preserve">Sue and Sid are avid and vocal advocates for their daughter, who has Down Syndrome, and the disability community in general. In addition to their 4 children, Sue and Sid have three grandchildren, ages 17, 13 and 11 years old. </w:t>
      </w:r>
    </w:p>
    <w:p w14:paraId="7E8E144A" w14:textId="77777777" w:rsidR="00FC5628" w:rsidRPr="00FC5628" w:rsidRDefault="00FC5628" w:rsidP="00FC5628">
      <w:pPr>
        <w:rPr>
          <w:noProof/>
        </w:rPr>
      </w:pPr>
      <w:r w:rsidRPr="00FC5628">
        <w:rPr>
          <w:noProof/>
        </w:rPr>
        <w:t xml:space="preserve">May – Dr. Heath J. and Emily Prince – Heath is a 3rd Degree Knight, who joined our Order 5 years ago in Austin, Texas, and transferred to Council 1957 in 2022, when he and his wife, Emily, moved to Wisconsin. Heath and Emily are members of Saint Peter the Fisherman Catholic Parish in Two Rivers, where they are weekly attendants, and where Emily is the Parish's Administrative Assistant; they actively participate in several parish-sponsored activities, such as a recent book group focused on encouraging family members to return to the Church, as well as volunteering to assist with Parish-sponsored activities. </w:t>
      </w:r>
    </w:p>
    <w:p w14:paraId="2BAD4A61" w14:textId="77777777" w:rsidR="00FC5628" w:rsidRPr="00FC5628" w:rsidRDefault="00FC5628" w:rsidP="00FC5628">
      <w:pPr>
        <w:rPr>
          <w:noProof/>
        </w:rPr>
      </w:pPr>
      <w:r w:rsidRPr="00FC5628">
        <w:rPr>
          <w:noProof/>
        </w:rPr>
        <w:t xml:space="preserve">Their son, Ian, is an Infantry Officer with the 82nd Airborne Division at Fort Bragg, North Carolina. Ian attended Catholic schools from K-12, after which he was recruited to play lacrosse for Concordia University in Mequon; he completed his Reserve Officer Training Corps curriculum at Marquette University. Emily holds a Master’s Degree in Social Work, a field in which she worked with the chronically homeless for more than 20 years. Heath is a research scientist and works as a development economist on anti-poverty programs in Central America, Africa, South Asia, and the Middle East; he has also served as a substitute teacher at Roncalli Catholic High School and has done mission work at a health clinic in the Dominican Republic for the past 18 years, supported by one of their previous parishes in Gloucester, Massachusetts. </w:t>
      </w:r>
    </w:p>
    <w:p w14:paraId="320B2981" w14:textId="77777777" w:rsidR="00FC5628" w:rsidRPr="00FC5628" w:rsidRDefault="00FC5628" w:rsidP="00FC5628">
      <w:pPr>
        <w:rPr>
          <w:noProof/>
        </w:rPr>
      </w:pPr>
      <w:r w:rsidRPr="00FC5628">
        <w:rPr>
          <w:noProof/>
        </w:rPr>
        <w:t xml:space="preserve">Heath and Emily donate to Catholic Relief Services; they have contributed to the construction of a Catholic School in India; and they have sponsored children through World Vision. Their lives and careers have been devoted to public service, particularly as it helps to alleviate suffering among the poorest and most vulnerable. </w:t>
      </w:r>
      <w:r w:rsidRPr="00FC5628">
        <w:rPr>
          <w:b/>
          <w:bCs/>
          <w:noProof/>
        </w:rPr>
        <w:t xml:space="preserve">FY 2025 Family of the Year Write Ups by Month </w:t>
      </w:r>
    </w:p>
    <w:p w14:paraId="71441187" w14:textId="77777777" w:rsidR="00FC5628" w:rsidRPr="00FC5628" w:rsidRDefault="00FC5628" w:rsidP="00FC5628">
      <w:pPr>
        <w:rPr>
          <w:noProof/>
        </w:rPr>
      </w:pPr>
    </w:p>
    <w:p w14:paraId="5B6155D0" w14:textId="77777777" w:rsidR="00FC5628" w:rsidRPr="00FC5628" w:rsidRDefault="00FC5628" w:rsidP="00FC5628">
      <w:pPr>
        <w:rPr>
          <w:noProof/>
        </w:rPr>
      </w:pPr>
      <w:r w:rsidRPr="00FC5628">
        <w:rPr>
          <w:noProof/>
        </w:rPr>
        <w:lastRenderedPageBreak/>
        <w:t xml:space="preserve">June – Jeffrey and Rachel Sachse – Jeff recently completed his two-year tenure as Grand Knight of Mother of Good Hope Council 1957, where he led the Council to receive the Star Council Award for the 2024 fraternal year, having previously served as Warden and Deputy Grand Knight. He is also the Faithful Navigator of the Reverend Francis Simono Assembly 1440 of the Fourth Degree, where he previously served as Captain. </w:t>
      </w:r>
    </w:p>
    <w:p w14:paraId="4025EA73" w14:textId="77777777" w:rsidR="00FC5628" w:rsidRPr="00FC5628" w:rsidRDefault="00FC5628" w:rsidP="00FC5628">
      <w:pPr>
        <w:rPr>
          <w:noProof/>
        </w:rPr>
      </w:pPr>
      <w:r w:rsidRPr="00FC5628">
        <w:rPr>
          <w:noProof/>
        </w:rPr>
        <w:t xml:space="preserve">Jeff and Rachel are members of Saint Francis of Assisi Parish in Manitowoc, where Jeff is a member of the Men's Choir and Rachel volunteers as a faith formation lead. They attend weekly mass both there and at Saint Peter the Fisherman Parish in Two Rivers; they have also volunteered their service to both parishes since moving back to the lakeshore in 2015. </w:t>
      </w:r>
    </w:p>
    <w:p w14:paraId="09A0081C" w14:textId="77777777" w:rsidR="00FC5628" w:rsidRPr="00FC5628" w:rsidRDefault="00FC5628" w:rsidP="00FC5628">
      <w:pPr>
        <w:rPr>
          <w:noProof/>
        </w:rPr>
      </w:pPr>
      <w:r w:rsidRPr="00FC5628">
        <w:rPr>
          <w:noProof/>
        </w:rPr>
        <w:t xml:space="preserve">Rachel is a 5th and 6th grade science teacher at Roncalli Middle School in Manitowoc, where she has been on staff since 2013; she previously taught at Saint Bernard's Catholic School in Green Bay and is committed to the principles of Catholic education as a graduate of TRCCS and the former Holy Family of the Silver Lake College. Rachel serves as a volunteer volleyball coach and student council faculty liaison, and as a volunteer with the Lakeshore Humane Society, Grow it Forward, and Shady Lane Nursing Home. </w:t>
      </w:r>
    </w:p>
    <w:p w14:paraId="5B63D4D7" w14:textId="43A5A0ED" w:rsidR="00FC5628" w:rsidRPr="00FC5628" w:rsidRDefault="00FC5628" w:rsidP="00FC5628">
      <w:pPr>
        <w:rPr>
          <w:noProof/>
        </w:rPr>
      </w:pPr>
      <w:r w:rsidRPr="00FC5628">
        <w:rPr>
          <w:noProof/>
        </w:rPr>
        <w:t xml:space="preserve">Jeff serves as </w:t>
      </w:r>
      <w:r>
        <w:rPr>
          <w:noProof/>
        </w:rPr>
        <w:t xml:space="preserve">the Community Development Director for the City of Two Rivers. </w:t>
      </w:r>
      <w:r w:rsidRPr="00FC5628">
        <w:rPr>
          <w:noProof/>
        </w:rPr>
        <w:t xml:space="preserve">He is also the Founder of Rawley Point Economic Advising, and as a graduate of Marquette University, he credits his Jesuit education with instilling his love of music and deepening his faith. Jeff serves as the Past President of the University Economic Development Association and Wisconsin Downtown Action Council. He also serves as a committee member with Two Rivers Main Street and is one of the founding members of the Friends of Two Rivers Snow Fest. </w:t>
      </w:r>
    </w:p>
    <w:p w14:paraId="1FE91E90" w14:textId="77777777" w:rsidR="00FC5628" w:rsidRPr="00FC5628" w:rsidRDefault="00FC5628" w:rsidP="00FC5628">
      <w:pPr>
        <w:rPr>
          <w:noProof/>
        </w:rPr>
      </w:pPr>
      <w:r w:rsidRPr="00FC5628">
        <w:rPr>
          <w:noProof/>
        </w:rPr>
        <w:t xml:space="preserve">Jeff and Rachel routinely commit more than five hundred hours per year volunteering to a variety of causes and give generously to the Giving Tree and other annual campaigns; they are committed to their faith, the example of servant leadership exemplified by Father Michael McGivney, and devoted to the service of all God's creatures. They are very involved in the lives of their four nephews, a niece, and godchildren; their deeply abiding faith and love for each other is strengthened through the love of friends and family. </w:t>
      </w:r>
    </w:p>
    <w:p w14:paraId="4D4647B7" w14:textId="77777777" w:rsidR="00FC5628" w:rsidRPr="00FC5628" w:rsidRDefault="00FC5628" w:rsidP="00FC5628">
      <w:pPr>
        <w:rPr>
          <w:noProof/>
        </w:rPr>
      </w:pPr>
      <w:r w:rsidRPr="00FC5628">
        <w:rPr>
          <w:noProof/>
        </w:rPr>
        <w:t xml:space="preserve">July – Tyler and Autumn Welch – Tyler has been a member of Mother of Good Hope Council 1957 for the past few years. Recently, his volunteer hours have increased significantly, and he is always willing to lend a hand. and he is always willing to lend a hand. </w:t>
      </w:r>
    </w:p>
    <w:p w14:paraId="1C3A034F" w14:textId="77777777" w:rsidR="00FC5628" w:rsidRPr="00FC5628" w:rsidRDefault="00FC5628" w:rsidP="00FC5628">
      <w:pPr>
        <w:rPr>
          <w:noProof/>
        </w:rPr>
      </w:pPr>
      <w:r w:rsidRPr="00FC5628">
        <w:rPr>
          <w:noProof/>
        </w:rPr>
        <w:t xml:space="preserve">Tyler and Autumn are members of Saint Peter the Fisherman Catholic Parish in Two Rivers, where they attend weekly Mass and frequently are gift bearers for the 8:00 a.m. service. They also volunteer at church for council-sponsored events, such as Sunday Supper, community dinners, festivals, and Trunk or Treat. </w:t>
      </w:r>
    </w:p>
    <w:p w14:paraId="789DC0A4" w14:textId="77777777" w:rsidR="00FC5628" w:rsidRPr="00FC5628" w:rsidRDefault="00FC5628" w:rsidP="00FC5628">
      <w:pPr>
        <w:rPr>
          <w:noProof/>
        </w:rPr>
      </w:pPr>
      <w:r w:rsidRPr="00FC5628">
        <w:rPr>
          <w:noProof/>
        </w:rPr>
        <w:t xml:space="preserve">Autumn is a Senior Buyer at KI in Manitowoc and has been with the company for eight years. After recently giving birth to their son; Autumn will not be returning to work this Fall and will focus on raising their child from home. Religiously, Autumn was once Lutheran and converted to Catholicism a few years ago, after marrying Tyler in 2020; she reads the Bible every day and frequently listens to scripture discussions. </w:t>
      </w:r>
    </w:p>
    <w:p w14:paraId="56F456B4" w14:textId="77777777" w:rsidR="00FC5628" w:rsidRPr="00FC5628" w:rsidRDefault="00FC5628" w:rsidP="00FC5628">
      <w:pPr>
        <w:rPr>
          <w:noProof/>
        </w:rPr>
      </w:pPr>
      <w:r w:rsidRPr="00FC5628">
        <w:rPr>
          <w:noProof/>
        </w:rPr>
        <w:t xml:space="preserve">Tyler is an Operations Manager at KI in Manitowoc and has been with the company for eight years; he prides himself in supporting his team members both in their personal and professional lives. Religiously, Tyler has been a devout Catholic his entire life. Formerly, Tyler was a server at Mass for over twelve years and volunteered hundreds of hours with his family at his hometown parish. </w:t>
      </w:r>
    </w:p>
    <w:p w14:paraId="347CDE62" w14:textId="2ACAB1E7" w:rsidR="00FC5628" w:rsidRPr="00FC5628" w:rsidRDefault="00FC5628" w:rsidP="00FC5628">
      <w:pPr>
        <w:rPr>
          <w:noProof/>
        </w:rPr>
      </w:pPr>
      <w:r w:rsidRPr="00FC5628">
        <w:rPr>
          <w:noProof/>
        </w:rPr>
        <w:t xml:space="preserve">Settling down in Two Rivers; it is important for both Tyler and Autumn to instill the core values of Faith and Community into their family; they both serve as Godparents to numerous nieces, a nephew, and a cousin. They are involved in the lives of all their family and continue to strengthen their marriage of 5 years through the goodness of God. </w:t>
      </w:r>
    </w:p>
    <w:p w14:paraId="356C2A59" w14:textId="77777777" w:rsidR="00FC5628" w:rsidRPr="00FC5628" w:rsidRDefault="00FC5628" w:rsidP="00FC5628">
      <w:pPr>
        <w:rPr>
          <w:noProof/>
        </w:rPr>
      </w:pPr>
      <w:r w:rsidRPr="00FC5628">
        <w:rPr>
          <w:noProof/>
        </w:rPr>
        <w:t xml:space="preserve">August – Anthony and Susan Sachse – Anthony has been a member of Council 1957 since 1998. During that time, he has held all of the offices within our Council, including Grand Knight. He has also served as the District Deputy of our District 12 and is currently serving as our Financial Secretary and Programs Director for over a decade, during which our Council received 10 Columbian and 5 Star Awards. Tony has been chairman of our math and spelling knowledge contests for 11 years, and has published via the internet the Council's Monthly Knight News and secure Monthly Minutes for 7 years; he also served as our Community Director and as our Youth Director. </w:t>
      </w:r>
    </w:p>
    <w:p w14:paraId="11A15C85" w14:textId="77777777" w:rsidR="00FC5628" w:rsidRPr="00FC5628" w:rsidRDefault="00FC5628" w:rsidP="00FC5628">
      <w:pPr>
        <w:rPr>
          <w:noProof/>
        </w:rPr>
      </w:pPr>
      <w:r w:rsidRPr="00FC5628">
        <w:rPr>
          <w:noProof/>
        </w:rPr>
        <w:lastRenderedPageBreak/>
        <w:t xml:space="preserve">Tony has also volunteered his time to support numerous fundraisers for the Knights, including the annual Car Show and annual Kites Near Lake Michigan. Tony is also instrumental in various other community activities, such as the revival of the annual Two Rivers Snow Festival 6 years ago. </w:t>
      </w:r>
    </w:p>
    <w:p w14:paraId="76671907" w14:textId="77777777" w:rsidR="00FC5628" w:rsidRPr="00FC5628" w:rsidRDefault="00FC5628" w:rsidP="00FC5628">
      <w:pPr>
        <w:rPr>
          <w:noProof/>
        </w:rPr>
      </w:pPr>
      <w:r w:rsidRPr="00FC5628">
        <w:rPr>
          <w:noProof/>
        </w:rPr>
        <w:t xml:space="preserve">Tony is also currently the Faithful Comptroller and Purser for our Fourth Degree Father Francis B. Simono Assembly 1220, which has also received 4 consecutive Star Awards and where he has also served as Pilot, Captain, Navigator and Admiral. </w:t>
      </w:r>
    </w:p>
    <w:p w14:paraId="6C382304" w14:textId="77777777" w:rsidR="00FC5628" w:rsidRPr="00FC5628" w:rsidRDefault="00FC5628" w:rsidP="00FC5628">
      <w:pPr>
        <w:rPr>
          <w:noProof/>
        </w:rPr>
      </w:pPr>
      <w:r w:rsidRPr="00FC5628">
        <w:rPr>
          <w:noProof/>
        </w:rPr>
        <w:t xml:space="preserve">Anthony and Susan are members of Saint Peter the Fisherman Parish in Two Rivers. </w:t>
      </w:r>
    </w:p>
    <w:p w14:paraId="40A44BDC" w14:textId="77777777" w:rsidR="00FC5628" w:rsidRPr="00FC5628" w:rsidRDefault="00FC5628" w:rsidP="00FC5628">
      <w:pPr>
        <w:rPr>
          <w:noProof/>
        </w:rPr>
      </w:pPr>
      <w:r w:rsidRPr="00FC5628">
        <w:rPr>
          <w:noProof/>
        </w:rPr>
        <w:t xml:space="preserve">September – Thomas and Maria Mittnacht – Tom is our Worthy Council Chancellor and has been a Knight for 10 years, since he joined in Kabul, Afghanistan in 2015; he is also our Worthy Assembly Pilot. </w:t>
      </w:r>
    </w:p>
    <w:p w14:paraId="79FF170D" w14:textId="77777777" w:rsidR="00FC5628" w:rsidRPr="00FC5628" w:rsidRDefault="00FC5628" w:rsidP="00FC5628">
      <w:pPr>
        <w:rPr>
          <w:noProof/>
        </w:rPr>
      </w:pPr>
      <w:r w:rsidRPr="00FC5628">
        <w:rPr>
          <w:noProof/>
        </w:rPr>
        <w:t xml:space="preserve">Tom and Maria have five grandchildren and are members of Saint Peter the Fisherman Catholic Parish, where Tom regularly volunteers as a Lector and helps set up the Nativity Scene and with parish grounds upkeep; he publishes a Knight's monthly parish bulletin submission of our KC activities for the previous month. Tom promotes vocations within the parish's Youth Religious Education program yearly by helping set up and execute a Vocations pizza party. </w:t>
      </w:r>
    </w:p>
    <w:p w14:paraId="4A244FA6" w14:textId="77777777" w:rsidR="00FC5628" w:rsidRPr="00FC5628" w:rsidRDefault="00FC5628" w:rsidP="00FC5628">
      <w:pPr>
        <w:rPr>
          <w:noProof/>
        </w:rPr>
      </w:pPr>
      <w:r w:rsidRPr="00FC5628">
        <w:rPr>
          <w:noProof/>
        </w:rPr>
        <w:t xml:space="preserve">Tom supports our fundraisers, the Parish Ladies' Chili cooking &amp; pick up, and regularly volunteers to tend bar at Friday night fish fries at our Columbian Home; he helped organize the fraternal candlelight vigil with our neighbor Manitowoc Assembly, which concludes the annual Right to Life Month activities. Tom is a street Prayerful Walker for Life regularly twice per week all year long and every day during October, Right to Life Month; he volunteers regularly at Hope House county homeless shelter and weekly at Two Rivers Ecumenical Pantry. </w:t>
      </w:r>
    </w:p>
    <w:p w14:paraId="6E106BF1" w14:textId="77777777" w:rsidR="00FC5628" w:rsidRPr="00FC5628" w:rsidRDefault="00FC5628" w:rsidP="00FC5628">
      <w:pPr>
        <w:rPr>
          <w:noProof/>
        </w:rPr>
      </w:pPr>
      <w:r w:rsidRPr="00FC5628">
        <w:rPr>
          <w:noProof/>
        </w:rPr>
        <w:t xml:space="preserve">Tom served 30 years in the U.S. State Department: in Zagreb, Croatia, as part of the inter-agency Team that supported the Dayton Accords ending the war in Bosnia, and he helped to promote bilateral relations by serving for 3 years in charge of the U.S. Consulate General on the Mexican border in Matamoros. Maria volunteers at Woodland Dunes Nature Preserve. </w:t>
      </w:r>
    </w:p>
    <w:p w14:paraId="0709F830" w14:textId="77777777" w:rsidR="00FC5628" w:rsidRPr="00FC5628" w:rsidRDefault="00FC5628" w:rsidP="00FC5628">
      <w:pPr>
        <w:rPr>
          <w:noProof/>
        </w:rPr>
      </w:pPr>
      <w:r w:rsidRPr="00FC5628">
        <w:rPr>
          <w:noProof/>
        </w:rPr>
        <w:t xml:space="preserve">October – Marvin and Robyn Krall – Marvin Krall has been a Knight since 1990. In that time, he has served in the following offices: Warden, Chancellor, Deputy Grand Knight and twice as Grand Knight. Marvin chairs our Ash Wednesday Fish Fry and the annual Life Savers for Life Drive; he bowls annually and led the Advertisement Drive to gain Sponsors for the 2020, and the upcoming 2026 Wisconsin State Bowling Tournament, conducted by the Two Rivers and Manitowoc Councils here on the Lake Michigan shoreline. He helped with TR knights cornhole tournament benefiting local nonprofit organizations. </w:t>
      </w:r>
    </w:p>
    <w:p w14:paraId="2482F1D3" w14:textId="77777777" w:rsidR="00FC5628" w:rsidRPr="00FC5628" w:rsidRDefault="00FC5628" w:rsidP="00FC5628">
      <w:pPr>
        <w:rPr>
          <w:noProof/>
        </w:rPr>
      </w:pPr>
      <w:r w:rsidRPr="00FC5628">
        <w:rPr>
          <w:noProof/>
        </w:rPr>
        <w:t xml:space="preserve">Marvin is a 4th Degree Knight and has served on the Honor Guard, the Parish Council, President of the Athletic Council heading their Bingo, pancake breakfasts, etc. He was a Little League and basketball coach. He and wife Robyn are members of Saint Peter the Fisherman Catholic Parish (SPFCP) and the past Saint Mark's Catholic Church for over 60 years. Marvin presently serves on Sunday Suppers, Funeral Dinners, and the SPFCP Men's organization. He has organized and helped make Chili for the Ladies of the Parish, fiesta and drive-by pick-up. </w:t>
      </w:r>
    </w:p>
    <w:p w14:paraId="4E8401D2" w14:textId="77777777" w:rsidR="00FC5628" w:rsidRPr="00FC5628" w:rsidRDefault="00FC5628" w:rsidP="00FC5628">
      <w:pPr>
        <w:rPr>
          <w:noProof/>
        </w:rPr>
      </w:pPr>
      <w:r w:rsidRPr="00FC5628">
        <w:rPr>
          <w:noProof/>
        </w:rPr>
        <w:t xml:space="preserve">Robyn is a Eucharistic minister, member of the Ladies of SPFCP, a past President and current Vice President. She has helped with making masks for the parish during COVID, brought Communion to the homebound, worked on making quilts for the homeless, and was Girl Scout leader for over 20 years. </w:t>
      </w:r>
    </w:p>
    <w:p w14:paraId="67129E29" w14:textId="10D17011" w:rsidR="00FC5628" w:rsidRPr="00FC5628" w:rsidRDefault="00FC5628" w:rsidP="00FC5628">
      <w:pPr>
        <w:rPr>
          <w:noProof/>
        </w:rPr>
      </w:pPr>
      <w:r w:rsidRPr="00FC5628">
        <w:rPr>
          <w:noProof/>
        </w:rPr>
        <w:t xml:space="preserve">Robyn and Marvin have been active in the Manitowoc County Foster Care program for the past 49 years, caring for over 100 children, and they’re presently foster parents to 2 beautiful young girls. Robyn and Marvin treasure their family and enjoy family times with their 6 children and siblings, camping, Easter outings, game night and family meals. Their daughter Tami died at age 56 years, and they have 17 grandchildren and 6 great-grandchildren. </w:t>
      </w:r>
    </w:p>
    <w:p w14:paraId="504A6D20" w14:textId="77777777" w:rsidR="00FC5628" w:rsidRPr="00FC5628" w:rsidRDefault="00FC5628" w:rsidP="00FC5628">
      <w:pPr>
        <w:rPr>
          <w:noProof/>
        </w:rPr>
      </w:pPr>
      <w:r w:rsidRPr="00FC5628">
        <w:rPr>
          <w:noProof/>
        </w:rPr>
        <w:t xml:space="preserve">November – Deacon Mark and Lisa Knipp – In July of 1989, Mark and Lisa were married at Saint Mary's Parish in Manitowoc, where both their parents were wed. They raised their three children in that parish, with their main ministry being the head of the Sunday School program. In 2005, the six parishes of Manitowoc consolidated to become Saint Francis of Assisi Parish (SFAP), where they remained members until 2022. </w:t>
      </w:r>
    </w:p>
    <w:p w14:paraId="5249437C" w14:textId="77777777" w:rsidR="00FC5628" w:rsidRPr="00FC5628" w:rsidRDefault="00FC5628" w:rsidP="00FC5628">
      <w:pPr>
        <w:rPr>
          <w:noProof/>
        </w:rPr>
      </w:pPr>
      <w:r w:rsidRPr="00FC5628">
        <w:rPr>
          <w:noProof/>
        </w:rPr>
        <w:t xml:space="preserve">Mark completed the Commissioned Ministry program in 2011; he was a parish employee on a part time basis from 2007 to 2013, and then was hired as Director of Worship, were he continued in that role while in diaconate formation. Together, they watched their kids attend Manitowoc Catholic Schools and Roncalli High School from 1998 to 2019. </w:t>
      </w:r>
    </w:p>
    <w:p w14:paraId="5FAEC43C" w14:textId="77777777" w:rsidR="00FC5628" w:rsidRPr="00FC5628" w:rsidRDefault="00FC5628" w:rsidP="00FC5628">
      <w:pPr>
        <w:rPr>
          <w:noProof/>
        </w:rPr>
      </w:pPr>
      <w:r w:rsidRPr="00FC5628">
        <w:rPr>
          <w:noProof/>
        </w:rPr>
        <w:lastRenderedPageBreak/>
        <w:t xml:space="preserve">Their daughter Erin is a 2016 graduate of Saint Norbert College and is currently a special education teacher at Koenig Elementary in Two Rivers. She has been married to her husband, Greg, since 2019; he is currently a maintenance man at Roncalli Elementary school. Erin and Greg have a 3 and ½-year old daughter, Josephine Marie. Their middle child, Adam, is a production tech at MTM and currently working towards Firefighter/Paramedic certification, and a member of Silver Creek Fire Station. He has been with his girlfriend, Zoe, for two years. Their youngest child, Abby, works with at risk youth through Human Services in Manitowoc County, and she has been with her boyfriend for the past five years. </w:t>
      </w:r>
    </w:p>
    <w:p w14:paraId="4EAB29FB" w14:textId="77777777" w:rsidR="00FC5628" w:rsidRPr="00FC5628" w:rsidRDefault="00FC5628" w:rsidP="00FC5628">
      <w:pPr>
        <w:rPr>
          <w:noProof/>
        </w:rPr>
      </w:pPr>
      <w:r w:rsidRPr="00FC5628">
        <w:rPr>
          <w:noProof/>
        </w:rPr>
        <w:t xml:space="preserve">Deacon Mark is the head of Faith Formation for middle school, high school, confirmation, and OCIA at Saint Peter the Fisherman Parish (SPFP) in Two Rivers. In 2022, he left SFAP, and pursued pastoral associate at Holy Family Parish in Brillion. In 2023, a call from Deacon Paul led Deacon Mark and Lisa to SPFP and youth ministry. In addition to youth ministry, Mark and Lisa facilitate OCIA, and Mark often serves as Altar Deacon at SPFP. </w:t>
      </w:r>
    </w:p>
    <w:p w14:paraId="17766983" w14:textId="77777777" w:rsidR="00FC5628" w:rsidRPr="00FC5628" w:rsidRDefault="00FC5628" w:rsidP="00FC5628">
      <w:pPr>
        <w:rPr>
          <w:noProof/>
        </w:rPr>
      </w:pPr>
      <w:r w:rsidRPr="00FC5628">
        <w:rPr>
          <w:noProof/>
        </w:rPr>
        <w:t xml:space="preserve">Mark and Lisa are co-leaders of Lakeshore Ecumenical Outreach-Greenwood, Mississippi Mission trip and have traveled to Mississippi since 2010, ministering at Saint Francis Parish to the children of that area. Mark and Lisa's children are often helping in various ways within the parish: Erin is second grade faith formation teacher, Greg assists with middle school, and Abby is often at middle school faith formation evenings and high school classes on Sundays. Lisa and Abby are very involved in the Fellowship Committee, most recently the second annual Fall Fest. Lisa is a lector at mass, and Abby is often Audio/Visual Operator for Faith Formation mass. The family has helped with Sunday Supper several times, along with the Faith Formation students. Mark and Lisa have held two fundraisers for LEO-Greenwood, The Saint Nick Breakfast, and last year's Kringle Sale. </w:t>
      </w:r>
    </w:p>
    <w:p w14:paraId="34BA8C93" w14:textId="77777777" w:rsidR="00FC5628" w:rsidRPr="00FC5628" w:rsidRDefault="00FC5628" w:rsidP="00FC5628">
      <w:pPr>
        <w:rPr>
          <w:noProof/>
        </w:rPr>
      </w:pPr>
      <w:r w:rsidRPr="00FC5628">
        <w:rPr>
          <w:noProof/>
        </w:rPr>
        <w:t xml:space="preserve">December – Dan and Collette Tegen – Dan Tegen has been a member of Council 1957 since February of 1993; he is a past Grand Knight and volunteered to be the treasurer of the 2020 Wisconsin State Bowling Tournament Committee. Dan has served as the Manager of our council's Columbian Home and has served as Council Recruitment / Membership Chairman. Dan regularly serves as Fund Raising Chairman for several of our annual projects, most recently the Lakeshore Car Show Grilled Food Tent in June and the Kites over Lake Michigan Corn Roast in 2023; he volunteers to work at many council functions at the Columbian Home and for their parish, having helped with the annual Christmas Party for the Developmentally Disabled, free throw contests, the Tootsie Roll drive, the annual Valentine's Day Dinner &amp; Dance, Chili Supper and BINGO fund raisers. </w:t>
      </w:r>
    </w:p>
    <w:p w14:paraId="73AFAFE7" w14:textId="77777777" w:rsidR="00FC5628" w:rsidRPr="00FC5628" w:rsidRDefault="00FC5628" w:rsidP="00FC5628">
      <w:pPr>
        <w:rPr>
          <w:noProof/>
        </w:rPr>
      </w:pPr>
      <w:r w:rsidRPr="00FC5628">
        <w:rPr>
          <w:noProof/>
        </w:rPr>
        <w:t xml:space="preserve">Dan is also a past Faithful Navigator and current Scribe of the 4th Degree Assembly 1220. </w:t>
      </w:r>
    </w:p>
    <w:p w14:paraId="35FC1C37" w14:textId="77777777" w:rsidR="00FC5628" w:rsidRPr="00FC5628" w:rsidRDefault="00FC5628" w:rsidP="00FC5628">
      <w:pPr>
        <w:rPr>
          <w:noProof/>
        </w:rPr>
      </w:pPr>
      <w:r w:rsidRPr="00FC5628">
        <w:rPr>
          <w:noProof/>
        </w:rPr>
        <w:t xml:space="preserve">Dan and Collette are members of Saint Peter the Fisherman Catholic Parish (SPFCP) in Two Rivers, where Dan chairs the Worship Environment Committee and serves Mass regularly; he is past president of the SPFCP Men's group. Collette is a past SPFCP Council Chairperson, serves as a Lector and belongs to the parish ladies' group. Both Dan and Collette are SPFCP Eucharistic Ministers, serve as Liturgical Audio/Visual Operators, and have helped with the Marriage Preparation Program; both are past Presidents of the parish Home School Association, have been involved with the parish R.C.I.A. Program and work multiple Sunday Suppers at the parish annually. </w:t>
      </w:r>
    </w:p>
    <w:p w14:paraId="458EF5CA" w14:textId="23D34804" w:rsidR="00FC5628" w:rsidRDefault="00FC5628" w:rsidP="00FC5628">
      <w:pPr>
        <w:rPr>
          <w:noProof/>
        </w:rPr>
      </w:pPr>
      <w:r w:rsidRPr="00FC5628">
        <w:rPr>
          <w:noProof/>
        </w:rPr>
        <w:t>Dan and Collette have been married for 52 years, and all 3 of their children attended Catholic Grade School and High School; they have 6 grandchildren.</w:t>
      </w:r>
    </w:p>
    <w:p w14:paraId="1AEDA005" w14:textId="2FD812FA" w:rsidR="00900EB0" w:rsidRPr="00664EC8" w:rsidRDefault="00900EB0" w:rsidP="00FC5628">
      <w:pPr>
        <w:rPr>
          <w:b/>
          <w:bCs/>
          <w:noProof/>
        </w:rPr>
      </w:pPr>
      <w:r w:rsidRPr="00664EC8">
        <w:rPr>
          <w:b/>
          <w:bCs/>
          <w:noProof/>
        </w:rPr>
        <w:t xml:space="preserve">Our </w:t>
      </w:r>
      <w:r w:rsidR="00664EC8" w:rsidRPr="00664EC8">
        <w:rPr>
          <w:b/>
          <w:bCs/>
          <w:noProof/>
        </w:rPr>
        <w:t xml:space="preserve">council selected Brother Knight Marvin and his wife Robyn Krall as the 2025 Mother of Good Hope Council Family of the Year. </w:t>
      </w:r>
    </w:p>
    <w:p w14:paraId="278FCF37" w14:textId="443D0756" w:rsidR="006077C7" w:rsidRPr="00513E82" w:rsidRDefault="008D1C4A" w:rsidP="00513E82">
      <w:pPr>
        <w:pStyle w:val="Heading1"/>
        <w:rPr>
          <w:lang w:val="en-US"/>
        </w:rPr>
      </w:pPr>
      <w:r>
        <w:rPr>
          <w:lang w:val="en-US"/>
        </w:rPr>
        <w:t>Community</w:t>
      </w:r>
    </w:p>
    <w:p w14:paraId="3F5A161B" w14:textId="48970A2B" w:rsidR="00F36AD1" w:rsidRDefault="00D86E1B" w:rsidP="00F36AD1">
      <w:pPr>
        <w:rPr>
          <w:noProof/>
        </w:rPr>
      </w:pPr>
      <w:r>
        <w:rPr>
          <w:noProof/>
        </w:rPr>
        <w:t xml:space="preserve">Our council was selected at the host council for the 2027 Wisconsin State Council Bowling tournament. </w:t>
      </w:r>
      <w:r w:rsidR="00F36AD1">
        <w:rPr>
          <w:noProof/>
        </w:rPr>
        <w:t>We are looking for brother Knights to serve on the committee to host the tournament. If you are interested please contact Tony Sachse, event chair.</w:t>
      </w:r>
    </w:p>
    <w:p w14:paraId="0B68A538" w14:textId="281AF09B" w:rsidR="00FC5628" w:rsidRDefault="00715BD6" w:rsidP="00F36AD1">
      <w:pPr>
        <w:rPr>
          <w:noProof/>
        </w:rPr>
      </w:pPr>
      <w:r>
        <w:rPr>
          <w:noProof/>
        </w:rPr>
        <w:t xml:space="preserve">We will be hosting our Council Knowledge Contests with students from LB Clarke School with more information to come. </w:t>
      </w:r>
    </w:p>
    <w:p w14:paraId="3EBC22AC" w14:textId="204C416A" w:rsidR="00715BD6" w:rsidRDefault="00715BD6" w:rsidP="00F36AD1">
      <w:pPr>
        <w:rPr>
          <w:noProof/>
        </w:rPr>
      </w:pPr>
      <w:r>
        <w:rPr>
          <w:noProof/>
        </w:rPr>
        <w:t>Make sure you get out and support our 5</w:t>
      </w:r>
      <w:r w:rsidRPr="00715BD6">
        <w:rPr>
          <w:noProof/>
          <w:vertAlign w:val="superscript"/>
        </w:rPr>
        <w:t>th</w:t>
      </w:r>
      <w:r>
        <w:rPr>
          <w:noProof/>
        </w:rPr>
        <w:t xml:space="preserve"> Annual Cornhole Tournament this coming Saturday 1/31 at the TR Community House. </w:t>
      </w:r>
    </w:p>
    <w:p w14:paraId="7EFEA715" w14:textId="1F4EA60C" w:rsidR="00591E5B" w:rsidRPr="001D1B67" w:rsidRDefault="007A7CDD" w:rsidP="001D1B67">
      <w:pPr>
        <w:pStyle w:val="Heading1"/>
        <w:rPr>
          <w:lang w:val="en-US"/>
        </w:rPr>
      </w:pPr>
      <w:r>
        <w:rPr>
          <w:lang w:val="en-US"/>
        </w:rPr>
        <w:lastRenderedPageBreak/>
        <w:t>L</w:t>
      </w:r>
      <w:r w:rsidR="00313962" w:rsidRPr="00313962">
        <w:rPr>
          <w:lang w:val="en-US"/>
        </w:rPr>
        <w:t>ife</w:t>
      </w:r>
    </w:p>
    <w:p w14:paraId="4FED2EE8" w14:textId="0AE9BFD1" w:rsidR="00EB6EF5" w:rsidRDefault="00591E5B" w:rsidP="007852EB">
      <w:pPr>
        <w:rPr>
          <w:lang w:eastAsia="x-none"/>
        </w:rPr>
      </w:pPr>
      <w:r>
        <w:rPr>
          <w:lang w:eastAsia="x-none"/>
        </w:rPr>
        <w:t xml:space="preserve">The </w:t>
      </w:r>
      <w:r w:rsidR="00443E77">
        <w:rPr>
          <w:lang w:eastAsia="x-none"/>
        </w:rPr>
        <w:t xml:space="preserve">council continues to prayer for the sanctity of life for all. </w:t>
      </w:r>
      <w:r w:rsidR="00715BD6">
        <w:rPr>
          <w:lang w:eastAsia="x-none"/>
        </w:rPr>
        <w:t>Make sur</w:t>
      </w:r>
      <w:r w:rsidR="003A1588">
        <w:rPr>
          <w:lang w:eastAsia="x-none"/>
        </w:rPr>
        <w:t>e you participated in the Novena for Life!</w:t>
      </w:r>
      <w:r w:rsidR="001D1B67">
        <w:rPr>
          <w:lang w:eastAsia="x-none"/>
        </w:rPr>
        <w:t xml:space="preserve"> </w:t>
      </w:r>
    </w:p>
    <w:p w14:paraId="7CB6358B" w14:textId="5FDCA9A1" w:rsidR="00072027" w:rsidRPr="00520866" w:rsidRDefault="003C5AA6" w:rsidP="00520866">
      <w:pPr>
        <w:pStyle w:val="Heading1"/>
        <w:rPr>
          <w:lang w:val="en-US"/>
        </w:rPr>
      </w:pPr>
      <w:r>
        <w:rPr>
          <w:lang w:val="en-US"/>
        </w:rPr>
        <w:t>Fourth Degree</w:t>
      </w:r>
    </w:p>
    <w:p w14:paraId="309CE77D" w14:textId="5CCD2FC0" w:rsidR="009F0BB5" w:rsidRDefault="003A1588" w:rsidP="003316A7">
      <w:pPr>
        <w:rPr>
          <w:color w:val="000000"/>
        </w:rPr>
      </w:pPr>
      <w:r>
        <w:rPr>
          <w:color w:val="000000"/>
        </w:rPr>
        <w:t xml:space="preserve">Congratulations to our newest Sir Knights David Duvall and Charles Reinhart. They were part of the class of 32 new Sir Knights that were part of the </w:t>
      </w:r>
      <w:r w:rsidR="002330F6">
        <w:rPr>
          <w:color w:val="000000"/>
        </w:rPr>
        <w:t xml:space="preserve">January </w:t>
      </w:r>
      <w:r w:rsidR="003E0423">
        <w:rPr>
          <w:color w:val="000000"/>
        </w:rPr>
        <w:t>17</w:t>
      </w:r>
      <w:r w:rsidR="003E0423" w:rsidRPr="003E0423">
        <w:rPr>
          <w:color w:val="000000"/>
          <w:vertAlign w:val="superscript"/>
        </w:rPr>
        <w:t>th</w:t>
      </w:r>
      <w:r w:rsidR="003E0423">
        <w:rPr>
          <w:color w:val="000000"/>
        </w:rPr>
        <w:t xml:space="preserve"> </w:t>
      </w:r>
      <w:r w:rsidR="00E459E9">
        <w:rPr>
          <w:color w:val="000000"/>
        </w:rPr>
        <w:t xml:space="preserve">Exemplification </w:t>
      </w:r>
      <w:r w:rsidR="003E0423">
        <w:rPr>
          <w:color w:val="000000"/>
        </w:rPr>
        <w:t xml:space="preserve">at Saint Francis of Assisi </w:t>
      </w:r>
      <w:r w:rsidR="002330F6">
        <w:rPr>
          <w:color w:val="000000"/>
        </w:rPr>
        <w:t xml:space="preserve">in </w:t>
      </w:r>
      <w:r w:rsidR="0077079C">
        <w:rPr>
          <w:color w:val="000000"/>
        </w:rPr>
        <w:t xml:space="preserve">Manitowoc. </w:t>
      </w:r>
      <w:r w:rsidR="00E459E9">
        <w:rPr>
          <w:color w:val="000000"/>
        </w:rPr>
        <w:t xml:space="preserve">Thank you to FN Jeff Sachse and FA Ed VanderBloomen for their efforts with recruiting for and hosting </w:t>
      </w:r>
      <w:r w:rsidR="0031059E">
        <w:rPr>
          <w:color w:val="000000"/>
        </w:rPr>
        <w:t>this event. Also thank you to those Brother Knights that have stepped up for the next Exemplification in April in De Pere. Once they are exemplified, we will have obtained Star Assembly for this year!</w:t>
      </w:r>
    </w:p>
    <w:p w14:paraId="7DAC8879" w14:textId="77777777" w:rsidR="009F0BB5" w:rsidRDefault="009F0BB5" w:rsidP="001944C5">
      <w:pPr>
        <w:spacing w:after="0" w:line="240" w:lineRule="auto"/>
        <w:rPr>
          <w:color w:val="000000"/>
        </w:rPr>
      </w:pPr>
    </w:p>
    <w:p w14:paraId="1A724B74" w14:textId="77777777" w:rsidR="009F0BB5" w:rsidRDefault="009F0BB5" w:rsidP="001944C5">
      <w:pPr>
        <w:spacing w:after="0" w:line="240" w:lineRule="auto"/>
        <w:rPr>
          <w:color w:val="000000"/>
        </w:rPr>
      </w:pP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9"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1C942" w14:textId="77777777" w:rsidR="009070F1" w:rsidRDefault="009070F1">
      <w:pPr>
        <w:spacing w:after="0" w:line="240" w:lineRule="auto"/>
      </w:pPr>
      <w:r>
        <w:separator/>
      </w:r>
    </w:p>
  </w:endnote>
  <w:endnote w:type="continuationSeparator" w:id="0">
    <w:p w14:paraId="08D9096D" w14:textId="77777777" w:rsidR="009070F1" w:rsidRDefault="00907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569F3" w14:textId="77777777" w:rsidR="009070F1" w:rsidRDefault="009070F1">
      <w:pPr>
        <w:spacing w:after="0" w:line="240" w:lineRule="auto"/>
      </w:pPr>
      <w:r>
        <w:separator/>
      </w:r>
    </w:p>
  </w:footnote>
  <w:footnote w:type="continuationSeparator" w:id="0">
    <w:p w14:paraId="55C0BCF5" w14:textId="77777777" w:rsidR="009070F1" w:rsidRDefault="009070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732E"/>
    <w:rsid w:val="00017702"/>
    <w:rsid w:val="0001791D"/>
    <w:rsid w:val="000203F5"/>
    <w:rsid w:val="0002144E"/>
    <w:rsid w:val="00021F81"/>
    <w:rsid w:val="00024CC8"/>
    <w:rsid w:val="00025191"/>
    <w:rsid w:val="000274AE"/>
    <w:rsid w:val="00027AC1"/>
    <w:rsid w:val="00030FF6"/>
    <w:rsid w:val="0003564B"/>
    <w:rsid w:val="00037D00"/>
    <w:rsid w:val="00037E8F"/>
    <w:rsid w:val="0004096C"/>
    <w:rsid w:val="00043560"/>
    <w:rsid w:val="000438EF"/>
    <w:rsid w:val="000450EC"/>
    <w:rsid w:val="00046561"/>
    <w:rsid w:val="000511E6"/>
    <w:rsid w:val="00052061"/>
    <w:rsid w:val="000535CC"/>
    <w:rsid w:val="00056046"/>
    <w:rsid w:val="00056415"/>
    <w:rsid w:val="00060400"/>
    <w:rsid w:val="00060EAD"/>
    <w:rsid w:val="000614E2"/>
    <w:rsid w:val="000616BA"/>
    <w:rsid w:val="00061F7E"/>
    <w:rsid w:val="00066912"/>
    <w:rsid w:val="00070A71"/>
    <w:rsid w:val="00072027"/>
    <w:rsid w:val="000723AE"/>
    <w:rsid w:val="000730C1"/>
    <w:rsid w:val="00082CAA"/>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D621E"/>
    <w:rsid w:val="000E1036"/>
    <w:rsid w:val="000E2139"/>
    <w:rsid w:val="000E2F87"/>
    <w:rsid w:val="000E4893"/>
    <w:rsid w:val="000E58D9"/>
    <w:rsid w:val="000E6F03"/>
    <w:rsid w:val="000F014E"/>
    <w:rsid w:val="000F55C2"/>
    <w:rsid w:val="000F592F"/>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25E2A"/>
    <w:rsid w:val="001303FB"/>
    <w:rsid w:val="00131DAE"/>
    <w:rsid w:val="001334FE"/>
    <w:rsid w:val="0013751E"/>
    <w:rsid w:val="0013793C"/>
    <w:rsid w:val="001427EE"/>
    <w:rsid w:val="00143CA9"/>
    <w:rsid w:val="0014400A"/>
    <w:rsid w:val="001537CE"/>
    <w:rsid w:val="00155C6F"/>
    <w:rsid w:val="00156298"/>
    <w:rsid w:val="00156835"/>
    <w:rsid w:val="00156F40"/>
    <w:rsid w:val="00157551"/>
    <w:rsid w:val="0015761D"/>
    <w:rsid w:val="00160A6E"/>
    <w:rsid w:val="001616AB"/>
    <w:rsid w:val="00161BED"/>
    <w:rsid w:val="001651A7"/>
    <w:rsid w:val="001653DC"/>
    <w:rsid w:val="00165CDF"/>
    <w:rsid w:val="00167054"/>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243D"/>
    <w:rsid w:val="001A67E8"/>
    <w:rsid w:val="001B1C1D"/>
    <w:rsid w:val="001B1F2F"/>
    <w:rsid w:val="001B2D87"/>
    <w:rsid w:val="001C0063"/>
    <w:rsid w:val="001C1B16"/>
    <w:rsid w:val="001C2B7E"/>
    <w:rsid w:val="001C30F8"/>
    <w:rsid w:val="001C364D"/>
    <w:rsid w:val="001C42C9"/>
    <w:rsid w:val="001C4C8F"/>
    <w:rsid w:val="001D13FD"/>
    <w:rsid w:val="001D1B67"/>
    <w:rsid w:val="001D1EFD"/>
    <w:rsid w:val="001D202C"/>
    <w:rsid w:val="001D2852"/>
    <w:rsid w:val="001D2BF1"/>
    <w:rsid w:val="001D3EFD"/>
    <w:rsid w:val="001E0E83"/>
    <w:rsid w:val="001E2C2A"/>
    <w:rsid w:val="001E2C8A"/>
    <w:rsid w:val="001E398E"/>
    <w:rsid w:val="001E5A47"/>
    <w:rsid w:val="001E5CCA"/>
    <w:rsid w:val="001E62BF"/>
    <w:rsid w:val="001E7452"/>
    <w:rsid w:val="001F1BB7"/>
    <w:rsid w:val="001F1D29"/>
    <w:rsid w:val="001F20AF"/>
    <w:rsid w:val="001F2F96"/>
    <w:rsid w:val="001F3747"/>
    <w:rsid w:val="001F60B3"/>
    <w:rsid w:val="001F6619"/>
    <w:rsid w:val="001F716B"/>
    <w:rsid w:val="00200770"/>
    <w:rsid w:val="00204273"/>
    <w:rsid w:val="002047BD"/>
    <w:rsid w:val="00205195"/>
    <w:rsid w:val="0020668B"/>
    <w:rsid w:val="00210E97"/>
    <w:rsid w:val="002111D0"/>
    <w:rsid w:val="00211BBB"/>
    <w:rsid w:val="0021450F"/>
    <w:rsid w:val="00214E6D"/>
    <w:rsid w:val="0021518B"/>
    <w:rsid w:val="00216A54"/>
    <w:rsid w:val="00217AD4"/>
    <w:rsid w:val="00220576"/>
    <w:rsid w:val="0022111A"/>
    <w:rsid w:val="0022350C"/>
    <w:rsid w:val="00225F2D"/>
    <w:rsid w:val="00230A13"/>
    <w:rsid w:val="002330F6"/>
    <w:rsid w:val="002350D6"/>
    <w:rsid w:val="00235AFA"/>
    <w:rsid w:val="00236A59"/>
    <w:rsid w:val="0024298C"/>
    <w:rsid w:val="00242B32"/>
    <w:rsid w:val="00244C91"/>
    <w:rsid w:val="00246771"/>
    <w:rsid w:val="00246E2F"/>
    <w:rsid w:val="002477E6"/>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6147"/>
    <w:rsid w:val="0029313E"/>
    <w:rsid w:val="00293FA7"/>
    <w:rsid w:val="0029449B"/>
    <w:rsid w:val="00294953"/>
    <w:rsid w:val="00294B1C"/>
    <w:rsid w:val="00296757"/>
    <w:rsid w:val="00296C0D"/>
    <w:rsid w:val="002A2F3B"/>
    <w:rsid w:val="002A4939"/>
    <w:rsid w:val="002A4CDB"/>
    <w:rsid w:val="002B2DCD"/>
    <w:rsid w:val="002C0EAD"/>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0571"/>
    <w:rsid w:val="002E2DCE"/>
    <w:rsid w:val="002E3567"/>
    <w:rsid w:val="002E54B8"/>
    <w:rsid w:val="002E65B4"/>
    <w:rsid w:val="002E6AFD"/>
    <w:rsid w:val="002F2491"/>
    <w:rsid w:val="002F257B"/>
    <w:rsid w:val="002F2BF8"/>
    <w:rsid w:val="002F461F"/>
    <w:rsid w:val="00300B66"/>
    <w:rsid w:val="00301DA1"/>
    <w:rsid w:val="003029F5"/>
    <w:rsid w:val="00303852"/>
    <w:rsid w:val="00303DCE"/>
    <w:rsid w:val="00305646"/>
    <w:rsid w:val="00306B2D"/>
    <w:rsid w:val="003104D5"/>
    <w:rsid w:val="0031059E"/>
    <w:rsid w:val="0031087F"/>
    <w:rsid w:val="00312493"/>
    <w:rsid w:val="00312D15"/>
    <w:rsid w:val="00313962"/>
    <w:rsid w:val="003216FF"/>
    <w:rsid w:val="00322DB0"/>
    <w:rsid w:val="00324041"/>
    <w:rsid w:val="003305AC"/>
    <w:rsid w:val="003316A7"/>
    <w:rsid w:val="00331C66"/>
    <w:rsid w:val="003322C3"/>
    <w:rsid w:val="0033312C"/>
    <w:rsid w:val="00333D03"/>
    <w:rsid w:val="003374AA"/>
    <w:rsid w:val="00337F31"/>
    <w:rsid w:val="0034670A"/>
    <w:rsid w:val="003476A1"/>
    <w:rsid w:val="00350488"/>
    <w:rsid w:val="0035090C"/>
    <w:rsid w:val="00351CC8"/>
    <w:rsid w:val="00353EA2"/>
    <w:rsid w:val="003558C4"/>
    <w:rsid w:val="003559D0"/>
    <w:rsid w:val="00356304"/>
    <w:rsid w:val="003608B3"/>
    <w:rsid w:val="003617A6"/>
    <w:rsid w:val="00362827"/>
    <w:rsid w:val="00362A47"/>
    <w:rsid w:val="003641C3"/>
    <w:rsid w:val="00364691"/>
    <w:rsid w:val="00364701"/>
    <w:rsid w:val="00365504"/>
    <w:rsid w:val="0036791E"/>
    <w:rsid w:val="00367E1F"/>
    <w:rsid w:val="003708E8"/>
    <w:rsid w:val="00375803"/>
    <w:rsid w:val="00376BA9"/>
    <w:rsid w:val="00384151"/>
    <w:rsid w:val="00386908"/>
    <w:rsid w:val="0039099C"/>
    <w:rsid w:val="00391B8D"/>
    <w:rsid w:val="00392B2F"/>
    <w:rsid w:val="00393347"/>
    <w:rsid w:val="00394CD5"/>
    <w:rsid w:val="003963ED"/>
    <w:rsid w:val="003A1588"/>
    <w:rsid w:val="003A1ADF"/>
    <w:rsid w:val="003A1B91"/>
    <w:rsid w:val="003A3343"/>
    <w:rsid w:val="003A36D3"/>
    <w:rsid w:val="003A534F"/>
    <w:rsid w:val="003A64BF"/>
    <w:rsid w:val="003A78B0"/>
    <w:rsid w:val="003B1BF6"/>
    <w:rsid w:val="003B2CCE"/>
    <w:rsid w:val="003B2EE3"/>
    <w:rsid w:val="003B3770"/>
    <w:rsid w:val="003C000B"/>
    <w:rsid w:val="003C3550"/>
    <w:rsid w:val="003C5AA6"/>
    <w:rsid w:val="003D029A"/>
    <w:rsid w:val="003D04A7"/>
    <w:rsid w:val="003D2022"/>
    <w:rsid w:val="003E0423"/>
    <w:rsid w:val="003E097A"/>
    <w:rsid w:val="003E1938"/>
    <w:rsid w:val="003E22FB"/>
    <w:rsid w:val="003E246C"/>
    <w:rsid w:val="003E2FBA"/>
    <w:rsid w:val="003E4F9C"/>
    <w:rsid w:val="003E7302"/>
    <w:rsid w:val="003F12D3"/>
    <w:rsid w:val="003F421F"/>
    <w:rsid w:val="00401FAF"/>
    <w:rsid w:val="00405ACA"/>
    <w:rsid w:val="0040674A"/>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2C7A"/>
    <w:rsid w:val="00443027"/>
    <w:rsid w:val="00443043"/>
    <w:rsid w:val="004431B3"/>
    <w:rsid w:val="00443E77"/>
    <w:rsid w:val="00445B9F"/>
    <w:rsid w:val="00447082"/>
    <w:rsid w:val="004510F3"/>
    <w:rsid w:val="0045227C"/>
    <w:rsid w:val="004523DF"/>
    <w:rsid w:val="00455047"/>
    <w:rsid w:val="00455ABD"/>
    <w:rsid w:val="00457A32"/>
    <w:rsid w:val="004630A0"/>
    <w:rsid w:val="0046421F"/>
    <w:rsid w:val="004644F9"/>
    <w:rsid w:val="00465ADC"/>
    <w:rsid w:val="00466717"/>
    <w:rsid w:val="00466C7E"/>
    <w:rsid w:val="00467683"/>
    <w:rsid w:val="00471E03"/>
    <w:rsid w:val="004720DA"/>
    <w:rsid w:val="0047318D"/>
    <w:rsid w:val="00473810"/>
    <w:rsid w:val="00476443"/>
    <w:rsid w:val="00477F57"/>
    <w:rsid w:val="00481B50"/>
    <w:rsid w:val="00482016"/>
    <w:rsid w:val="0048213C"/>
    <w:rsid w:val="004834B3"/>
    <w:rsid w:val="004840C9"/>
    <w:rsid w:val="0048436C"/>
    <w:rsid w:val="004875EB"/>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3DFB"/>
    <w:rsid w:val="004C5754"/>
    <w:rsid w:val="004C682F"/>
    <w:rsid w:val="004D28E5"/>
    <w:rsid w:val="004D32D9"/>
    <w:rsid w:val="004D4591"/>
    <w:rsid w:val="004D4968"/>
    <w:rsid w:val="004D4CF9"/>
    <w:rsid w:val="004D5A0C"/>
    <w:rsid w:val="004D5FA3"/>
    <w:rsid w:val="004D7857"/>
    <w:rsid w:val="004D7AEA"/>
    <w:rsid w:val="004E0AF1"/>
    <w:rsid w:val="004E189F"/>
    <w:rsid w:val="004E30AC"/>
    <w:rsid w:val="004E65B8"/>
    <w:rsid w:val="004F3090"/>
    <w:rsid w:val="004F4B34"/>
    <w:rsid w:val="004F7B41"/>
    <w:rsid w:val="00500CCC"/>
    <w:rsid w:val="00502317"/>
    <w:rsid w:val="00502DB6"/>
    <w:rsid w:val="0051123F"/>
    <w:rsid w:val="005126EE"/>
    <w:rsid w:val="00512CB7"/>
    <w:rsid w:val="00513E82"/>
    <w:rsid w:val="00516BC0"/>
    <w:rsid w:val="0051796D"/>
    <w:rsid w:val="00520866"/>
    <w:rsid w:val="0052101E"/>
    <w:rsid w:val="005221A4"/>
    <w:rsid w:val="00522214"/>
    <w:rsid w:val="00522B8A"/>
    <w:rsid w:val="00523D32"/>
    <w:rsid w:val="00531922"/>
    <w:rsid w:val="00532728"/>
    <w:rsid w:val="005331C2"/>
    <w:rsid w:val="005339B1"/>
    <w:rsid w:val="00534B5A"/>
    <w:rsid w:val="00537A67"/>
    <w:rsid w:val="00542719"/>
    <w:rsid w:val="005433A6"/>
    <w:rsid w:val="005435B0"/>
    <w:rsid w:val="005479C4"/>
    <w:rsid w:val="00554BFB"/>
    <w:rsid w:val="00556BFD"/>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3FD"/>
    <w:rsid w:val="005827E5"/>
    <w:rsid w:val="005832B1"/>
    <w:rsid w:val="005838EE"/>
    <w:rsid w:val="00584286"/>
    <w:rsid w:val="00586704"/>
    <w:rsid w:val="0058682A"/>
    <w:rsid w:val="0059071E"/>
    <w:rsid w:val="005916FE"/>
    <w:rsid w:val="00591E5B"/>
    <w:rsid w:val="005936E0"/>
    <w:rsid w:val="00594DE4"/>
    <w:rsid w:val="005A04C9"/>
    <w:rsid w:val="005A228B"/>
    <w:rsid w:val="005A296C"/>
    <w:rsid w:val="005A6D84"/>
    <w:rsid w:val="005B24F5"/>
    <w:rsid w:val="005B3525"/>
    <w:rsid w:val="005B4BE2"/>
    <w:rsid w:val="005B5751"/>
    <w:rsid w:val="005B6A2A"/>
    <w:rsid w:val="005C0747"/>
    <w:rsid w:val="005C1D71"/>
    <w:rsid w:val="005C3087"/>
    <w:rsid w:val="005C3E8E"/>
    <w:rsid w:val="005C403C"/>
    <w:rsid w:val="005C459F"/>
    <w:rsid w:val="005C64F1"/>
    <w:rsid w:val="005D00B6"/>
    <w:rsid w:val="005D0A42"/>
    <w:rsid w:val="005D2786"/>
    <w:rsid w:val="005D4095"/>
    <w:rsid w:val="005D42C4"/>
    <w:rsid w:val="005D662B"/>
    <w:rsid w:val="005D718A"/>
    <w:rsid w:val="005D7CCB"/>
    <w:rsid w:val="005E6A40"/>
    <w:rsid w:val="005F0BD2"/>
    <w:rsid w:val="005F25BD"/>
    <w:rsid w:val="005F2835"/>
    <w:rsid w:val="005F2AFA"/>
    <w:rsid w:val="005F3283"/>
    <w:rsid w:val="005F36E9"/>
    <w:rsid w:val="005F707D"/>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0B5"/>
    <w:rsid w:val="0064458D"/>
    <w:rsid w:val="00644FBD"/>
    <w:rsid w:val="00650155"/>
    <w:rsid w:val="006538B5"/>
    <w:rsid w:val="0065408E"/>
    <w:rsid w:val="00656B75"/>
    <w:rsid w:val="00660F14"/>
    <w:rsid w:val="00660F92"/>
    <w:rsid w:val="00661124"/>
    <w:rsid w:val="0066184B"/>
    <w:rsid w:val="006640DD"/>
    <w:rsid w:val="00664EC8"/>
    <w:rsid w:val="006661A7"/>
    <w:rsid w:val="0067122B"/>
    <w:rsid w:val="00672D65"/>
    <w:rsid w:val="00675276"/>
    <w:rsid w:val="00675CF0"/>
    <w:rsid w:val="00676937"/>
    <w:rsid w:val="00677205"/>
    <w:rsid w:val="00680866"/>
    <w:rsid w:val="006839EB"/>
    <w:rsid w:val="00684D3F"/>
    <w:rsid w:val="0068541D"/>
    <w:rsid w:val="00685DCC"/>
    <w:rsid w:val="00687A77"/>
    <w:rsid w:val="006925F3"/>
    <w:rsid w:val="00693560"/>
    <w:rsid w:val="006944DA"/>
    <w:rsid w:val="006B0356"/>
    <w:rsid w:val="006B4DFE"/>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7ACD"/>
    <w:rsid w:val="006F2409"/>
    <w:rsid w:val="006F5718"/>
    <w:rsid w:val="00700F9F"/>
    <w:rsid w:val="00702651"/>
    <w:rsid w:val="00703239"/>
    <w:rsid w:val="00704336"/>
    <w:rsid w:val="007045C9"/>
    <w:rsid w:val="00705A10"/>
    <w:rsid w:val="00713032"/>
    <w:rsid w:val="007136EB"/>
    <w:rsid w:val="00715BD6"/>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3AE7"/>
    <w:rsid w:val="00736112"/>
    <w:rsid w:val="00736624"/>
    <w:rsid w:val="00740BF0"/>
    <w:rsid w:val="00740C5E"/>
    <w:rsid w:val="00741361"/>
    <w:rsid w:val="00745161"/>
    <w:rsid w:val="00751D67"/>
    <w:rsid w:val="007564F9"/>
    <w:rsid w:val="00756799"/>
    <w:rsid w:val="00763787"/>
    <w:rsid w:val="00764052"/>
    <w:rsid w:val="00764C73"/>
    <w:rsid w:val="0077079C"/>
    <w:rsid w:val="00770DBF"/>
    <w:rsid w:val="00772B36"/>
    <w:rsid w:val="007730CB"/>
    <w:rsid w:val="0077478D"/>
    <w:rsid w:val="00775828"/>
    <w:rsid w:val="00781A76"/>
    <w:rsid w:val="00781F5E"/>
    <w:rsid w:val="00782A8D"/>
    <w:rsid w:val="00783BFE"/>
    <w:rsid w:val="00784650"/>
    <w:rsid w:val="007852EB"/>
    <w:rsid w:val="00787C73"/>
    <w:rsid w:val="00791272"/>
    <w:rsid w:val="00792DE7"/>
    <w:rsid w:val="00794723"/>
    <w:rsid w:val="00795D9B"/>
    <w:rsid w:val="007A26AA"/>
    <w:rsid w:val="007A3DDE"/>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101C3"/>
    <w:rsid w:val="00811D7F"/>
    <w:rsid w:val="008129DE"/>
    <w:rsid w:val="00812EE3"/>
    <w:rsid w:val="0081455D"/>
    <w:rsid w:val="00814F6A"/>
    <w:rsid w:val="00816275"/>
    <w:rsid w:val="00817B01"/>
    <w:rsid w:val="00822824"/>
    <w:rsid w:val="0082292F"/>
    <w:rsid w:val="00822B98"/>
    <w:rsid w:val="008238C8"/>
    <w:rsid w:val="008263C0"/>
    <w:rsid w:val="008274C5"/>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5FC6"/>
    <w:rsid w:val="00866F8D"/>
    <w:rsid w:val="008672A4"/>
    <w:rsid w:val="00867710"/>
    <w:rsid w:val="00867802"/>
    <w:rsid w:val="00874774"/>
    <w:rsid w:val="00875E67"/>
    <w:rsid w:val="00876531"/>
    <w:rsid w:val="00876F84"/>
    <w:rsid w:val="00877E62"/>
    <w:rsid w:val="008806D4"/>
    <w:rsid w:val="008809D4"/>
    <w:rsid w:val="00881522"/>
    <w:rsid w:val="00881710"/>
    <w:rsid w:val="00883C8E"/>
    <w:rsid w:val="00883D0E"/>
    <w:rsid w:val="00885971"/>
    <w:rsid w:val="00886705"/>
    <w:rsid w:val="00886FC8"/>
    <w:rsid w:val="00893AF4"/>
    <w:rsid w:val="008956E6"/>
    <w:rsid w:val="008A0D0F"/>
    <w:rsid w:val="008A2A4B"/>
    <w:rsid w:val="008A2F37"/>
    <w:rsid w:val="008A6F72"/>
    <w:rsid w:val="008A7A91"/>
    <w:rsid w:val="008A7C8C"/>
    <w:rsid w:val="008B0AE5"/>
    <w:rsid w:val="008B20BF"/>
    <w:rsid w:val="008C0DC5"/>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5D85"/>
    <w:rsid w:val="008F6E79"/>
    <w:rsid w:val="00900A37"/>
    <w:rsid w:val="00900EB0"/>
    <w:rsid w:val="009011A1"/>
    <w:rsid w:val="00903210"/>
    <w:rsid w:val="009070F1"/>
    <w:rsid w:val="00907B3F"/>
    <w:rsid w:val="00912AEA"/>
    <w:rsid w:val="00915BFF"/>
    <w:rsid w:val="00917444"/>
    <w:rsid w:val="0091764A"/>
    <w:rsid w:val="009227C0"/>
    <w:rsid w:val="00924DBA"/>
    <w:rsid w:val="009269AF"/>
    <w:rsid w:val="00926BC9"/>
    <w:rsid w:val="009310B0"/>
    <w:rsid w:val="00931A62"/>
    <w:rsid w:val="00931D17"/>
    <w:rsid w:val="0093597F"/>
    <w:rsid w:val="009361D5"/>
    <w:rsid w:val="009406FF"/>
    <w:rsid w:val="009420F7"/>
    <w:rsid w:val="00942493"/>
    <w:rsid w:val="00947063"/>
    <w:rsid w:val="009520BC"/>
    <w:rsid w:val="00954301"/>
    <w:rsid w:val="00957EE9"/>
    <w:rsid w:val="00962E1B"/>
    <w:rsid w:val="009635A6"/>
    <w:rsid w:val="009637B7"/>
    <w:rsid w:val="009638BD"/>
    <w:rsid w:val="00964372"/>
    <w:rsid w:val="00964ABF"/>
    <w:rsid w:val="00967DA9"/>
    <w:rsid w:val="009707A4"/>
    <w:rsid w:val="00971DC3"/>
    <w:rsid w:val="00974D7E"/>
    <w:rsid w:val="00976192"/>
    <w:rsid w:val="00977FBB"/>
    <w:rsid w:val="00980E1F"/>
    <w:rsid w:val="009825DB"/>
    <w:rsid w:val="00982F00"/>
    <w:rsid w:val="009838DB"/>
    <w:rsid w:val="0098478A"/>
    <w:rsid w:val="009868F3"/>
    <w:rsid w:val="00986BF6"/>
    <w:rsid w:val="009922F9"/>
    <w:rsid w:val="00996201"/>
    <w:rsid w:val="00997910"/>
    <w:rsid w:val="009A14B2"/>
    <w:rsid w:val="009A1AA1"/>
    <w:rsid w:val="009A266F"/>
    <w:rsid w:val="009A365E"/>
    <w:rsid w:val="009A3F02"/>
    <w:rsid w:val="009A76C3"/>
    <w:rsid w:val="009B0D52"/>
    <w:rsid w:val="009B3477"/>
    <w:rsid w:val="009B5572"/>
    <w:rsid w:val="009B6DCA"/>
    <w:rsid w:val="009B7331"/>
    <w:rsid w:val="009C0225"/>
    <w:rsid w:val="009C12A2"/>
    <w:rsid w:val="009C1B88"/>
    <w:rsid w:val="009C350D"/>
    <w:rsid w:val="009C447F"/>
    <w:rsid w:val="009C7DED"/>
    <w:rsid w:val="009D0564"/>
    <w:rsid w:val="009D419F"/>
    <w:rsid w:val="009D4706"/>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D57"/>
    <w:rsid w:val="00A139CB"/>
    <w:rsid w:val="00A13D33"/>
    <w:rsid w:val="00A13D40"/>
    <w:rsid w:val="00A1437F"/>
    <w:rsid w:val="00A1583D"/>
    <w:rsid w:val="00A20C23"/>
    <w:rsid w:val="00A238BC"/>
    <w:rsid w:val="00A242E0"/>
    <w:rsid w:val="00A24914"/>
    <w:rsid w:val="00A274D7"/>
    <w:rsid w:val="00A27CDB"/>
    <w:rsid w:val="00A32989"/>
    <w:rsid w:val="00A34376"/>
    <w:rsid w:val="00A3547A"/>
    <w:rsid w:val="00A35484"/>
    <w:rsid w:val="00A35F03"/>
    <w:rsid w:val="00A3748F"/>
    <w:rsid w:val="00A375AE"/>
    <w:rsid w:val="00A40D15"/>
    <w:rsid w:val="00A42349"/>
    <w:rsid w:val="00A44397"/>
    <w:rsid w:val="00A45D82"/>
    <w:rsid w:val="00A51D30"/>
    <w:rsid w:val="00A5355B"/>
    <w:rsid w:val="00A535E6"/>
    <w:rsid w:val="00A54803"/>
    <w:rsid w:val="00A5636E"/>
    <w:rsid w:val="00A571BC"/>
    <w:rsid w:val="00A5731B"/>
    <w:rsid w:val="00A60B9F"/>
    <w:rsid w:val="00A615BB"/>
    <w:rsid w:val="00A62069"/>
    <w:rsid w:val="00A644D5"/>
    <w:rsid w:val="00A64748"/>
    <w:rsid w:val="00A71AB6"/>
    <w:rsid w:val="00A74353"/>
    <w:rsid w:val="00A77B5E"/>
    <w:rsid w:val="00A81B24"/>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A66D7"/>
    <w:rsid w:val="00AB1A56"/>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4776"/>
    <w:rsid w:val="00B06A8D"/>
    <w:rsid w:val="00B07B53"/>
    <w:rsid w:val="00B1120C"/>
    <w:rsid w:val="00B1166B"/>
    <w:rsid w:val="00B12676"/>
    <w:rsid w:val="00B12BC8"/>
    <w:rsid w:val="00B143BE"/>
    <w:rsid w:val="00B15EAD"/>
    <w:rsid w:val="00B2126F"/>
    <w:rsid w:val="00B21B1A"/>
    <w:rsid w:val="00B2231A"/>
    <w:rsid w:val="00B2697C"/>
    <w:rsid w:val="00B3174B"/>
    <w:rsid w:val="00B32161"/>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319"/>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996"/>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B304C"/>
    <w:rsid w:val="00CB5881"/>
    <w:rsid w:val="00CB6045"/>
    <w:rsid w:val="00CB6C6D"/>
    <w:rsid w:val="00CC0033"/>
    <w:rsid w:val="00CC05F5"/>
    <w:rsid w:val="00CC0A16"/>
    <w:rsid w:val="00CC5447"/>
    <w:rsid w:val="00CC6FBC"/>
    <w:rsid w:val="00CD04A1"/>
    <w:rsid w:val="00CD382A"/>
    <w:rsid w:val="00CD3B5A"/>
    <w:rsid w:val="00CD40B2"/>
    <w:rsid w:val="00CD468B"/>
    <w:rsid w:val="00CD7DEC"/>
    <w:rsid w:val="00CE1EF9"/>
    <w:rsid w:val="00CE33DD"/>
    <w:rsid w:val="00CE33F3"/>
    <w:rsid w:val="00CE4288"/>
    <w:rsid w:val="00CE459F"/>
    <w:rsid w:val="00CF162D"/>
    <w:rsid w:val="00CF3216"/>
    <w:rsid w:val="00CF35B0"/>
    <w:rsid w:val="00CF4518"/>
    <w:rsid w:val="00CF4990"/>
    <w:rsid w:val="00CF6086"/>
    <w:rsid w:val="00CF72DD"/>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354D3"/>
    <w:rsid w:val="00D4088F"/>
    <w:rsid w:val="00D4171F"/>
    <w:rsid w:val="00D4372D"/>
    <w:rsid w:val="00D44452"/>
    <w:rsid w:val="00D445BB"/>
    <w:rsid w:val="00D458DD"/>
    <w:rsid w:val="00D45F7D"/>
    <w:rsid w:val="00D469B0"/>
    <w:rsid w:val="00D47BE4"/>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65F92"/>
    <w:rsid w:val="00D722A1"/>
    <w:rsid w:val="00D72A59"/>
    <w:rsid w:val="00D73AFC"/>
    <w:rsid w:val="00D80283"/>
    <w:rsid w:val="00D80675"/>
    <w:rsid w:val="00D81394"/>
    <w:rsid w:val="00D82857"/>
    <w:rsid w:val="00D8530E"/>
    <w:rsid w:val="00D85CA7"/>
    <w:rsid w:val="00D8672B"/>
    <w:rsid w:val="00D86E1B"/>
    <w:rsid w:val="00D92BC2"/>
    <w:rsid w:val="00D93391"/>
    <w:rsid w:val="00D97351"/>
    <w:rsid w:val="00DA0D50"/>
    <w:rsid w:val="00DA4795"/>
    <w:rsid w:val="00DA50C2"/>
    <w:rsid w:val="00DA59BC"/>
    <w:rsid w:val="00DA693B"/>
    <w:rsid w:val="00DB3018"/>
    <w:rsid w:val="00DB4241"/>
    <w:rsid w:val="00DB635C"/>
    <w:rsid w:val="00DB76FD"/>
    <w:rsid w:val="00DB7A04"/>
    <w:rsid w:val="00DC2E0A"/>
    <w:rsid w:val="00DC3391"/>
    <w:rsid w:val="00DD2898"/>
    <w:rsid w:val="00DD4584"/>
    <w:rsid w:val="00DD7F1C"/>
    <w:rsid w:val="00DE1DBB"/>
    <w:rsid w:val="00DE335B"/>
    <w:rsid w:val="00DE584A"/>
    <w:rsid w:val="00DE7CD9"/>
    <w:rsid w:val="00DF063D"/>
    <w:rsid w:val="00DF1231"/>
    <w:rsid w:val="00DF27ED"/>
    <w:rsid w:val="00DF5A0E"/>
    <w:rsid w:val="00DF605E"/>
    <w:rsid w:val="00E03F52"/>
    <w:rsid w:val="00E041DE"/>
    <w:rsid w:val="00E05436"/>
    <w:rsid w:val="00E069B7"/>
    <w:rsid w:val="00E075FE"/>
    <w:rsid w:val="00E0799E"/>
    <w:rsid w:val="00E123D3"/>
    <w:rsid w:val="00E14CE3"/>
    <w:rsid w:val="00E14D07"/>
    <w:rsid w:val="00E16BC9"/>
    <w:rsid w:val="00E20CC8"/>
    <w:rsid w:val="00E2456A"/>
    <w:rsid w:val="00E263F7"/>
    <w:rsid w:val="00E26798"/>
    <w:rsid w:val="00E27153"/>
    <w:rsid w:val="00E275C3"/>
    <w:rsid w:val="00E30E3A"/>
    <w:rsid w:val="00E30EF3"/>
    <w:rsid w:val="00E31461"/>
    <w:rsid w:val="00E325BA"/>
    <w:rsid w:val="00E32944"/>
    <w:rsid w:val="00E32DFA"/>
    <w:rsid w:val="00E34BD7"/>
    <w:rsid w:val="00E360C2"/>
    <w:rsid w:val="00E36A51"/>
    <w:rsid w:val="00E37675"/>
    <w:rsid w:val="00E40C08"/>
    <w:rsid w:val="00E411F1"/>
    <w:rsid w:val="00E41203"/>
    <w:rsid w:val="00E420B2"/>
    <w:rsid w:val="00E454F7"/>
    <w:rsid w:val="00E459E9"/>
    <w:rsid w:val="00E50B09"/>
    <w:rsid w:val="00E54B47"/>
    <w:rsid w:val="00E557D6"/>
    <w:rsid w:val="00E56138"/>
    <w:rsid w:val="00E56667"/>
    <w:rsid w:val="00E6183D"/>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3082"/>
    <w:rsid w:val="00EB4E3A"/>
    <w:rsid w:val="00EB50D0"/>
    <w:rsid w:val="00EB6EF5"/>
    <w:rsid w:val="00EC480D"/>
    <w:rsid w:val="00EC6364"/>
    <w:rsid w:val="00EC7729"/>
    <w:rsid w:val="00ED365A"/>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36AD1"/>
    <w:rsid w:val="00F408AE"/>
    <w:rsid w:val="00F449C7"/>
    <w:rsid w:val="00F44A66"/>
    <w:rsid w:val="00F469F2"/>
    <w:rsid w:val="00F46BCB"/>
    <w:rsid w:val="00F4773A"/>
    <w:rsid w:val="00F50249"/>
    <w:rsid w:val="00F53A9D"/>
    <w:rsid w:val="00F57DC7"/>
    <w:rsid w:val="00F60070"/>
    <w:rsid w:val="00F6099F"/>
    <w:rsid w:val="00F61C4C"/>
    <w:rsid w:val="00F62459"/>
    <w:rsid w:val="00F62D25"/>
    <w:rsid w:val="00F635BD"/>
    <w:rsid w:val="00F66ED6"/>
    <w:rsid w:val="00F72BA8"/>
    <w:rsid w:val="00F72D60"/>
    <w:rsid w:val="00F75B57"/>
    <w:rsid w:val="00F76C17"/>
    <w:rsid w:val="00F8239A"/>
    <w:rsid w:val="00F84E5B"/>
    <w:rsid w:val="00F85A23"/>
    <w:rsid w:val="00F869EC"/>
    <w:rsid w:val="00F871ED"/>
    <w:rsid w:val="00F938D8"/>
    <w:rsid w:val="00F9392E"/>
    <w:rsid w:val="00F95356"/>
    <w:rsid w:val="00F979E2"/>
    <w:rsid w:val="00FA2F61"/>
    <w:rsid w:val="00FA4A70"/>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5628"/>
    <w:rsid w:val="00FC6025"/>
    <w:rsid w:val="00FC66A0"/>
    <w:rsid w:val="00FC6AF2"/>
    <w:rsid w:val="00FC73D4"/>
    <w:rsid w:val="00FD0E4F"/>
    <w:rsid w:val="00FD14D7"/>
    <w:rsid w:val="00FD19B7"/>
    <w:rsid w:val="00FD44E2"/>
    <w:rsid w:val="00FD7E74"/>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3EA09027-BAB7-4BBF-8356-CDB05774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89130454">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143430835">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46807162">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549001570">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795564666">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woriversknights1957@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9BB0B-1F30-4DD6-9FAD-FE9D08B8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Template>
  <TotalTime>35</TotalTime>
  <Pages>7</Pages>
  <Words>3814</Words>
  <Characters>21746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25509</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dc:description/>
  <cp:lastModifiedBy>sue s</cp:lastModifiedBy>
  <cp:revision>3</cp:revision>
  <cp:lastPrinted>2025-12-27T17:40:00Z</cp:lastPrinted>
  <dcterms:created xsi:type="dcterms:W3CDTF">2026-01-24T14:10:00Z</dcterms:created>
  <dcterms:modified xsi:type="dcterms:W3CDTF">2026-01-24T14:45:00Z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